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673"/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5"/>
        <w:gridCol w:w="8632"/>
      </w:tblGrid>
      <w:tr w:rsidR="00AF3CCC" w:rsidRPr="007578A2">
        <w:trPr>
          <w:trHeight w:val="108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AF3CCC" w:rsidRPr="00696FC9" w:rsidRDefault="00AF3CCC" w:rsidP="00F328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44AE">
              <w:rPr>
                <w:rFonts w:ascii="Arial" w:hAnsi="Arial" w:cs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1in" fillcolor="window">
                  <v:imagedata r:id="rId7" o:title=""/>
                </v:shape>
              </w:pict>
            </w:r>
          </w:p>
        </w:tc>
        <w:tc>
          <w:tcPr>
            <w:tcW w:w="8632" w:type="dxa"/>
            <w:tcBorders>
              <w:top w:val="nil"/>
              <w:left w:val="nil"/>
              <w:bottom w:val="nil"/>
              <w:right w:val="nil"/>
            </w:tcBorders>
          </w:tcPr>
          <w:p w:rsidR="00AF3CCC" w:rsidRPr="007578A2" w:rsidRDefault="00AF3CCC" w:rsidP="00F32873">
            <w:pPr>
              <w:jc w:val="center"/>
              <w:rPr>
                <w:rFonts w:ascii="Arial" w:hAnsi="Arial" w:cs="Arial"/>
                <w:sz w:val="32"/>
                <w:szCs w:val="32"/>
                <w:u w:val="single"/>
                <w:lang w:val="ru-RU"/>
              </w:rPr>
            </w:pPr>
            <w:r w:rsidRPr="007578A2">
              <w:rPr>
                <w:rFonts w:ascii="Arial" w:hAnsi="Arial" w:cs="Arial"/>
                <w:sz w:val="32"/>
                <w:szCs w:val="32"/>
                <w:u w:val="single"/>
                <w:lang w:val="ru-RU"/>
              </w:rPr>
              <w:t>ОБЩИНА  СТРАЛДЖА ,  ОБЛАСТ   ЯМБОЛ</w:t>
            </w:r>
          </w:p>
          <w:p w:rsidR="00AF3CCC" w:rsidRDefault="00AF3CCC" w:rsidP="00F32873">
            <w:pPr>
              <w:jc w:val="center"/>
              <w:rPr>
                <w:rFonts w:ascii="Arial" w:hAnsi="Arial" w:cs="Arial"/>
                <w:lang w:val="ru-RU"/>
              </w:rPr>
            </w:pPr>
            <w:r w:rsidRPr="007578A2">
              <w:rPr>
                <w:rFonts w:ascii="Arial" w:hAnsi="Arial" w:cs="Arial"/>
                <w:lang w:val="ru-RU"/>
              </w:rPr>
              <w:t>гр.Стралджа, ул.”Хемус” №12, тел.04761/64-64,факс:64-</w:t>
            </w:r>
            <w:r>
              <w:rPr>
                <w:rFonts w:ascii="Arial" w:hAnsi="Arial" w:cs="Arial"/>
              </w:rPr>
              <w:t>65</w:t>
            </w:r>
            <w:r w:rsidRPr="007578A2">
              <w:rPr>
                <w:rFonts w:ascii="Arial" w:hAnsi="Arial" w:cs="Arial"/>
                <w:lang w:val="ru-RU"/>
              </w:rPr>
              <w:t>,</w:t>
            </w:r>
          </w:p>
          <w:p w:rsidR="00AF3CCC" w:rsidRPr="007578A2" w:rsidRDefault="00AF3CCC" w:rsidP="00F32873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A4BFA">
              <w:rPr>
                <w:rFonts w:ascii="Arial" w:hAnsi="Arial" w:cs="Arial"/>
              </w:rPr>
              <w:t>e</w:t>
            </w:r>
            <w:r w:rsidRPr="007578A2">
              <w:rPr>
                <w:rFonts w:ascii="Arial" w:hAnsi="Arial" w:cs="Arial"/>
                <w:lang w:val="ru-RU"/>
              </w:rPr>
              <w:t>-</w:t>
            </w:r>
            <w:r w:rsidRPr="001A4BFA">
              <w:rPr>
                <w:rFonts w:ascii="Arial" w:hAnsi="Arial" w:cs="Arial"/>
              </w:rPr>
              <w:t>mail</w:t>
            </w:r>
            <w:r w:rsidRPr="007578A2">
              <w:rPr>
                <w:rFonts w:ascii="Arial" w:hAnsi="Arial" w:cs="Arial"/>
                <w:lang w:val="ru-RU"/>
              </w:rPr>
              <w:t>:</w:t>
            </w:r>
            <w:r w:rsidRPr="001A4BFA">
              <w:rPr>
                <w:rFonts w:ascii="Arial" w:hAnsi="Arial" w:cs="Arial"/>
              </w:rPr>
              <w:t>straldjainf</w:t>
            </w:r>
            <w:r w:rsidRPr="007578A2">
              <w:rPr>
                <w:rFonts w:ascii="Arial" w:hAnsi="Arial" w:cs="Arial"/>
                <w:lang w:val="ru-RU"/>
              </w:rPr>
              <w:t>@</w:t>
            </w:r>
            <w:r w:rsidRPr="001A4BFA">
              <w:rPr>
                <w:rFonts w:ascii="Arial" w:hAnsi="Arial" w:cs="Arial"/>
              </w:rPr>
              <w:t>yahoo</w:t>
            </w:r>
            <w:r w:rsidRPr="007578A2">
              <w:rPr>
                <w:rFonts w:ascii="Arial" w:hAnsi="Arial" w:cs="Arial"/>
                <w:lang w:val="ru-RU"/>
              </w:rPr>
              <w:t>.</w:t>
            </w:r>
            <w:r w:rsidRPr="001A4BFA">
              <w:rPr>
                <w:rFonts w:ascii="Arial" w:hAnsi="Arial" w:cs="Arial"/>
              </w:rPr>
              <w:t>com</w:t>
            </w:r>
          </w:p>
        </w:tc>
      </w:tr>
    </w:tbl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F32873">
      <w:pPr>
        <w:tabs>
          <w:tab w:val="left" w:pos="77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>ПРОЕКТ!</w:t>
      </w: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Pr="007578A2" w:rsidRDefault="00AF3CCC" w:rsidP="00F32873">
      <w:pPr>
        <w:jc w:val="center"/>
        <w:rPr>
          <w:rFonts w:ascii="Arial" w:hAnsi="Arial" w:cs="Arial"/>
          <w:b/>
          <w:bCs/>
          <w:sz w:val="52"/>
          <w:szCs w:val="52"/>
          <w:lang w:val="ru-RU"/>
        </w:rPr>
      </w:pPr>
      <w:r w:rsidRPr="007578A2">
        <w:rPr>
          <w:rFonts w:ascii="Arial" w:hAnsi="Arial" w:cs="Arial"/>
          <w:b/>
          <w:bCs/>
          <w:sz w:val="52"/>
          <w:szCs w:val="52"/>
          <w:lang w:val="ru-RU"/>
        </w:rPr>
        <w:t>Н А Р Е Д Б А</w:t>
      </w:r>
    </w:p>
    <w:p w:rsidR="00AF3CCC" w:rsidRPr="007578A2" w:rsidRDefault="00AF3CCC" w:rsidP="00F32873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F3CCC" w:rsidRPr="00346AF2" w:rsidRDefault="00AF3CCC" w:rsidP="00F32873">
      <w:pPr>
        <w:jc w:val="center"/>
        <w:rPr>
          <w:rFonts w:ascii="Arial" w:hAnsi="Arial" w:cs="Arial"/>
          <w:sz w:val="24"/>
          <w:szCs w:val="24"/>
        </w:rPr>
      </w:pPr>
    </w:p>
    <w:p w:rsidR="00AF3CCC" w:rsidRPr="007578A2" w:rsidRDefault="00AF3CCC" w:rsidP="00F32873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F3CCC" w:rsidRPr="007537A2" w:rsidRDefault="00AF3CCC" w:rsidP="00F32873">
      <w:pPr>
        <w:jc w:val="center"/>
        <w:rPr>
          <w:rFonts w:ascii="Arial" w:hAnsi="Arial" w:cs="Arial"/>
          <w:sz w:val="52"/>
          <w:szCs w:val="52"/>
        </w:rPr>
      </w:pPr>
      <w:r w:rsidRPr="007578A2">
        <w:rPr>
          <w:rFonts w:ascii="Arial" w:hAnsi="Arial" w:cs="Arial"/>
          <w:sz w:val="52"/>
          <w:szCs w:val="52"/>
          <w:lang w:val="ru-RU"/>
        </w:rPr>
        <w:t>№ 5</w:t>
      </w:r>
    </w:p>
    <w:p w:rsidR="00AF3CCC" w:rsidRPr="007578A2" w:rsidRDefault="00AF3CCC" w:rsidP="00F32873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F3CCC" w:rsidRPr="007578A2" w:rsidRDefault="00AF3CCC" w:rsidP="00F32873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F3CCC" w:rsidRPr="007578A2" w:rsidRDefault="00AF3CCC" w:rsidP="00F32873">
      <w:pPr>
        <w:jc w:val="center"/>
        <w:rPr>
          <w:rFonts w:ascii="Arial" w:hAnsi="Arial" w:cs="Arial"/>
          <w:sz w:val="36"/>
          <w:szCs w:val="36"/>
          <w:lang w:val="ru-RU"/>
        </w:rPr>
      </w:pPr>
      <w:r w:rsidRPr="007578A2">
        <w:rPr>
          <w:rFonts w:ascii="Arial" w:hAnsi="Arial" w:cs="Arial"/>
          <w:sz w:val="36"/>
          <w:szCs w:val="36"/>
          <w:lang w:val="ru-RU"/>
        </w:rPr>
        <w:t>за определянето и администрирането на местните такси и цени на услуги</w:t>
      </w:r>
    </w:p>
    <w:p w:rsidR="00AF3CCC" w:rsidRPr="007578A2" w:rsidRDefault="00AF3CCC" w:rsidP="00F32873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F3CCC" w:rsidRDefault="00AF3CCC" w:rsidP="00F32873">
      <w:pPr>
        <w:jc w:val="center"/>
        <w:rPr>
          <w:rFonts w:ascii="Arial" w:hAnsi="Arial" w:cs="Arial"/>
          <w:sz w:val="24"/>
          <w:szCs w:val="24"/>
        </w:rPr>
      </w:pP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F3CCC" w:rsidRDefault="00AF3CCC" w:rsidP="00F32873">
      <w:pPr>
        <w:tabs>
          <w:tab w:val="left" w:pos="1305"/>
        </w:tabs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ab/>
        <w:t>ПРОЕКТ ЗА РЕШЕНИЕ</w:t>
      </w:r>
    </w:p>
    <w:p w:rsidR="00AF3CCC" w:rsidRDefault="00AF3CCC" w:rsidP="00F32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І.Допълва </w:t>
      </w:r>
      <w:r w:rsidRPr="000F7660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0F7660">
        <w:rPr>
          <w:rFonts w:ascii="Times New Roman" w:hAnsi="Times New Roman" w:cs="Times New Roman"/>
          <w:sz w:val="24"/>
          <w:szCs w:val="24"/>
        </w:rPr>
        <w:t>слуги извън СУНАУ</w:t>
      </w:r>
      <w:r>
        <w:rPr>
          <w:rFonts w:ascii="Times New Roman" w:hAnsi="Times New Roman" w:cs="Times New Roman"/>
          <w:sz w:val="24"/>
          <w:szCs w:val="24"/>
        </w:rPr>
        <w:t xml:space="preserve"> по следния начин:</w:t>
      </w:r>
    </w:p>
    <w:p w:rsidR="00AF3CCC" w:rsidRPr="007B6621" w:rsidRDefault="00AF3CCC" w:rsidP="00F32873">
      <w:pPr>
        <w:jc w:val="right"/>
        <w:rPr>
          <w:rFonts w:ascii="Arial" w:hAnsi="Arial" w:cs="Arial"/>
          <w:b/>
          <w:bCs/>
          <w:sz w:val="24"/>
          <w:szCs w:val="24"/>
          <w:lang w:val="ru-RU"/>
        </w:rPr>
      </w:pPr>
      <w:r w:rsidRPr="007B6621">
        <w:rPr>
          <w:rFonts w:ascii="Arial" w:hAnsi="Arial" w:cs="Arial"/>
          <w:b/>
          <w:bCs/>
          <w:sz w:val="24"/>
          <w:szCs w:val="24"/>
          <w:lang w:val="ru-RU"/>
        </w:rPr>
        <w:t xml:space="preserve">Приложение № 2 </w:t>
      </w:r>
    </w:p>
    <w:p w:rsidR="00AF3CCC" w:rsidRPr="007B6621" w:rsidRDefault="00AF3CCC" w:rsidP="00F32873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7B6621">
        <w:rPr>
          <w:rFonts w:ascii="Arial" w:hAnsi="Arial" w:cs="Arial"/>
          <w:b/>
          <w:bCs/>
          <w:sz w:val="24"/>
          <w:szCs w:val="24"/>
          <w:lang w:val="ru-RU"/>
        </w:rPr>
        <w:t>Услуги извън СУНАУ</w:t>
      </w:r>
    </w:p>
    <w:p w:rsidR="00AF3CCC" w:rsidRDefault="00AF3CCC" w:rsidP="000F7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Създава нови точки към приложението:</w:t>
      </w:r>
    </w:p>
    <w:p w:rsidR="00AF3CCC" w:rsidRPr="000F7660" w:rsidRDefault="00AF3CCC" w:rsidP="000F766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9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0"/>
        <w:gridCol w:w="2565"/>
        <w:gridCol w:w="5035"/>
        <w:gridCol w:w="2053"/>
      </w:tblGrid>
      <w:tr w:rsidR="00AF3CCC" w:rsidRPr="00F158E4">
        <w:trPr>
          <w:trHeight w:val="510"/>
        </w:trPr>
        <w:tc>
          <w:tcPr>
            <w:tcW w:w="1040" w:type="dxa"/>
            <w:vAlign w:val="center"/>
          </w:tcPr>
          <w:p w:rsidR="00AF3CCC" w:rsidRPr="005547C2" w:rsidRDefault="00AF3CCC" w:rsidP="009E19F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КОД</w:t>
            </w: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5035" w:type="dxa"/>
            <w:shd w:val="clear" w:color="auto" w:fill="FFFFFF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2053" w:type="dxa"/>
            <w:shd w:val="clear" w:color="auto" w:fill="FFFFFF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ТАКСА/ЦЕНА</w:t>
            </w: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265A7E" w:rsidRDefault="00AF3CCC" w:rsidP="009E19F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65A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ОБА 23</w:t>
            </w: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3A4D6D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Цени за нощувка на легло на вечер в обект „Бунгало1” и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като следва:</w:t>
            </w:r>
          </w:p>
          <w:p w:rsidR="00AF3CCC" w:rsidRPr="004E3316" w:rsidRDefault="00AF3CCC" w:rsidP="005547C2">
            <w:pPr>
              <w:pStyle w:val="NoSpacing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rPr>
                <w:rFonts w:ascii="Arial" w:hAnsi="Arial" w:cs="Arial"/>
                <w:lang w:eastAsia="bg-BG"/>
              </w:rPr>
            </w:pPr>
          </w:p>
          <w:p w:rsidR="00AF3CCC" w:rsidRPr="004E3316" w:rsidRDefault="00AF3CCC" w:rsidP="009E19F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Default="00AF3CCC" w:rsidP="009E19F2">
            <w:pPr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4E3316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 За възрастни и деца над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</w:p>
          <w:p w:rsidR="00AF3CCC" w:rsidRPr="003A4D6D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53" w:type="dxa"/>
            <w:shd w:val="clear" w:color="auto" w:fill="FFFFFF"/>
          </w:tcPr>
          <w:p w:rsidR="00AF3CCC" w:rsidRDefault="00AF3CCC" w:rsidP="005547C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E3316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12.00</w:t>
            </w:r>
            <w:r w:rsidRPr="004E331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човек</w:t>
            </w:r>
          </w:p>
          <w:p w:rsidR="00AF3CCC" w:rsidRDefault="00AF3CCC" w:rsidP="005547C2">
            <w:pPr>
              <w:rPr>
                <w:rFonts w:ascii="Arial" w:hAnsi="Arial" w:cs="Arial"/>
                <w:lang w:eastAsia="bg-BG"/>
              </w:rPr>
            </w:pP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Default="00AF3CCC" w:rsidP="009E19F2">
            <w:pPr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4E3316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 Деца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годин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                                               </w:t>
            </w:r>
          </w:p>
        </w:tc>
        <w:tc>
          <w:tcPr>
            <w:tcW w:w="2053" w:type="dxa"/>
            <w:shd w:val="clear" w:color="auto" w:fill="FFFFFF"/>
          </w:tcPr>
          <w:p w:rsidR="00AF3CCC" w:rsidRPr="004E3316" w:rsidRDefault="00AF3CCC" w:rsidP="005547C2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6.00 лв. на човек</w:t>
            </w: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Default="00AF3CCC" w:rsidP="009E19F2">
            <w:pPr>
              <w:rPr>
                <w:rFonts w:ascii="Arial" w:hAnsi="Arial" w:cs="Arial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3A4D6D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Цени за нощувка на легло на вечер в обект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 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 Б4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Б5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Б6”,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Б7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като следва:</w:t>
            </w:r>
          </w:p>
          <w:p w:rsidR="00AF3CCC" w:rsidRPr="000F7660" w:rsidRDefault="00AF3CCC" w:rsidP="00866D0F">
            <w:pPr>
              <w:jc w:val="both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2053" w:type="dxa"/>
            <w:shd w:val="clear" w:color="auto" w:fill="FFFFFF"/>
          </w:tcPr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AF3CCC" w:rsidRPr="001F64A9" w:rsidRDefault="00AF3CCC" w:rsidP="005B0D3C">
            <w:pPr>
              <w:outlineLvl w:val="0"/>
              <w:rPr>
                <w:rFonts w:ascii="Arial" w:hAnsi="Arial" w:cs="Arial"/>
                <w:lang w:eastAsia="bg-BG"/>
              </w:rPr>
            </w:pP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Default="00AF3CCC" w:rsidP="00866D0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За възрастни и деца над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години 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866D0F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E3316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5</w:t>
            </w:r>
            <w:r w:rsidRPr="004E3316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.00</w:t>
            </w:r>
            <w:r w:rsidRPr="004E331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човек</w:t>
            </w:r>
          </w:p>
          <w:p w:rsidR="00AF3CCC" w:rsidRDefault="00AF3CCC" w:rsidP="00866D0F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Default="00AF3CCC" w:rsidP="00866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 Деца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годин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                                               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7.00 лв. на човек</w:t>
            </w: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084AA9" w:rsidRDefault="00AF3CCC" w:rsidP="009E19F2">
            <w:pPr>
              <w:rPr>
                <w:rFonts w:ascii="Arial" w:hAnsi="Arial" w:cs="Arial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3A4D6D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Цени за нощувка на легло на вечер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членове на ТС „Кале” – гр. Стралдажа  и техните деца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обект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„Бунгало1” и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като следва:</w:t>
            </w:r>
          </w:p>
          <w:p w:rsidR="00AF3CCC" w:rsidRPr="000F7660" w:rsidRDefault="00AF3CCC" w:rsidP="005547C2">
            <w:pPr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0F7660">
              <w:rPr>
                <w:rFonts w:ascii="Arial" w:hAnsi="Arial" w:cs="Arial"/>
                <w:color w:val="000000"/>
                <w:lang w:val="ru-RU"/>
              </w:rPr>
              <w:tab/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AF3CCC" w:rsidRPr="001F64A9" w:rsidRDefault="00AF3CCC" w:rsidP="005B0D3C">
            <w:pPr>
              <w:outlineLvl w:val="0"/>
              <w:rPr>
                <w:rFonts w:ascii="Arial" w:hAnsi="Arial" w:cs="Arial"/>
                <w:lang w:eastAsia="bg-BG"/>
              </w:rPr>
            </w:pP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4E3316" w:rsidRDefault="00AF3CCC" w:rsidP="00866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 За възрастни и деца над 10години</w:t>
            </w:r>
          </w:p>
          <w:p w:rsidR="00AF3CCC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FFFFF"/>
          </w:tcPr>
          <w:p w:rsidR="00AF3CCC" w:rsidRDefault="00AF3CCC" w:rsidP="00866D0F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E3316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0</w:t>
            </w:r>
            <w:r w:rsidRPr="004E3316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.00</w:t>
            </w:r>
            <w:r w:rsidRPr="004E331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човек</w:t>
            </w:r>
          </w:p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AF3CCC" w:rsidRPr="001F64A9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Default="00AF3CCC" w:rsidP="00866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Деца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годин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                                               </w:t>
            </w:r>
          </w:p>
        </w:tc>
        <w:tc>
          <w:tcPr>
            <w:tcW w:w="2053" w:type="dxa"/>
            <w:shd w:val="clear" w:color="auto" w:fill="FFFFFF"/>
          </w:tcPr>
          <w:p w:rsidR="00AF3CCC" w:rsidRPr="004E3316" w:rsidRDefault="00AF3CCC" w:rsidP="00866D0F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5.00 лв. на човек</w:t>
            </w: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084AA9" w:rsidRDefault="00AF3CCC" w:rsidP="009E19F2">
            <w:pPr>
              <w:rPr>
                <w:rFonts w:ascii="Arial" w:hAnsi="Arial" w:cs="Arial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3A4D6D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Цени за нощувка на легло на вечер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членове на ТС „Кале” – гр. Стралдажа  и техните деца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обект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 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 Б4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Б5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Б6”, 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Бунгало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Б7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A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като следва:</w:t>
            </w:r>
          </w:p>
          <w:p w:rsidR="00AF3CCC" w:rsidRPr="000F7660" w:rsidRDefault="00AF3CCC" w:rsidP="005547C2">
            <w:pPr>
              <w:jc w:val="both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2053" w:type="dxa"/>
            <w:shd w:val="clear" w:color="auto" w:fill="FFFFFF"/>
          </w:tcPr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AF3CCC" w:rsidRPr="000F7660" w:rsidRDefault="00AF3CCC" w:rsidP="005B0D3C">
            <w:pPr>
              <w:outlineLvl w:val="0"/>
              <w:rPr>
                <w:rFonts w:ascii="Arial" w:hAnsi="Arial" w:cs="Arial"/>
                <w:lang w:eastAsia="bg-BG"/>
              </w:rPr>
            </w:pP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4E3316" w:rsidRDefault="00AF3CCC" w:rsidP="00866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 За възрастни и деца над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</w:p>
          <w:p w:rsidR="00AF3CCC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FFFFF"/>
          </w:tcPr>
          <w:p w:rsidR="00AF3CCC" w:rsidRDefault="00AF3CCC" w:rsidP="00866D0F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E3316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12.00</w:t>
            </w:r>
            <w:r w:rsidRPr="004E331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човек</w:t>
            </w:r>
          </w:p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 xml:space="preserve"> Деца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4E3316">
              <w:rPr>
                <w:rFonts w:ascii="Times New Roman" w:hAnsi="Times New Roman" w:cs="Times New Roman"/>
                <w:sz w:val="24"/>
                <w:szCs w:val="24"/>
              </w:rPr>
              <w:t>годин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                                               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6.00 лв. на човек</w:t>
            </w: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Default="00AF3CCC" w:rsidP="005547C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EC7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Денувка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без ползване на легло</w:t>
            </w:r>
          </w:p>
        </w:tc>
        <w:tc>
          <w:tcPr>
            <w:tcW w:w="2053" w:type="dxa"/>
            <w:shd w:val="clear" w:color="auto" w:fill="FFFFFF"/>
          </w:tcPr>
          <w:p w:rsidR="00AF3CCC" w:rsidRPr="007308FC" w:rsidRDefault="00AF3CCC" w:rsidP="005B0D3C">
            <w:pP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5547C2">
              <w:rPr>
                <w:rFonts w:ascii="Times New Roman" w:hAnsi="Times New Roman" w:cs="Times New Roman"/>
                <w:lang w:eastAsia="bg-BG"/>
              </w:rPr>
              <w:t>1.00</w:t>
            </w:r>
            <w:r>
              <w:rPr>
                <w:rFonts w:ascii="Times New Roman" w:hAnsi="Times New Roman" w:cs="Times New Roman"/>
                <w:lang w:eastAsia="bg-BG"/>
              </w:rPr>
              <w:t xml:space="preserve"> лв. </w:t>
            </w: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084AA9" w:rsidRDefault="00AF3CCC" w:rsidP="009E19F2">
            <w:pPr>
              <w:rPr>
                <w:rFonts w:ascii="Arial" w:hAnsi="Arial" w:cs="Arial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5B0D3C" w:rsidRDefault="00AF3CCC" w:rsidP="009E19F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5B0D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Денувка с ползване на легло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Arial" w:hAnsi="Arial" w:cs="Arial"/>
                <w:lang w:eastAsia="bg-BG"/>
              </w:rPr>
            </w:pPr>
            <w:r w:rsidRPr="008D3441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10.00</w:t>
            </w:r>
            <w:r w:rsidRPr="008D344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човек</w:t>
            </w:r>
          </w:p>
          <w:p w:rsidR="00AF3CCC" w:rsidRPr="008D3441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084AA9" w:rsidRDefault="00AF3CCC" w:rsidP="009E19F2">
            <w:pPr>
              <w:rPr>
                <w:rFonts w:ascii="Arial" w:hAnsi="Arial" w:cs="Arial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8D3441" w:rsidRDefault="00AF3CCC" w:rsidP="008D3441">
            <w:pPr>
              <w:rPr>
                <w:rFonts w:ascii="Arial" w:hAnsi="Arial" w:cs="Arial"/>
                <w:lang w:val="en-US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5B0D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Ползване на кухня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столова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053" w:type="dxa"/>
            <w:shd w:val="clear" w:color="auto" w:fill="FFFFFF"/>
          </w:tcPr>
          <w:p w:rsidR="00AF3CCC" w:rsidRPr="000F7660" w:rsidRDefault="00AF3CCC" w:rsidP="009E19F2">
            <w:pPr>
              <w:outlineLvl w:val="0"/>
              <w:rPr>
                <w:rFonts w:ascii="Arial" w:hAnsi="Arial" w:cs="Arial"/>
                <w:lang w:eastAsia="bg-BG"/>
              </w:rPr>
            </w:pPr>
          </w:p>
          <w:p w:rsidR="00AF3CCC" w:rsidRPr="008D3441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 w:rsidRPr="008D3441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0</w:t>
            </w:r>
            <w:r w:rsidRPr="008D3441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D3441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лв. за 24 часа</w:t>
            </w: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  <w:p w:rsidR="00AF3CCC" w:rsidRPr="00F158E4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8D3441" w:rsidRDefault="00AF3CCC" w:rsidP="009E19F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8D3441" w:rsidRDefault="00AF3CCC" w:rsidP="008D34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5B0D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Ползване на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ел. пекарна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Arial" w:hAnsi="Arial" w:cs="Arial"/>
                <w:lang w:eastAsia="bg-BG"/>
              </w:rPr>
            </w:pPr>
          </w:p>
          <w:p w:rsidR="00AF3CCC" w:rsidRPr="008D3441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D344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6.00 лв. за 1 час</w:t>
            </w:r>
          </w:p>
        </w:tc>
      </w:tr>
      <w:tr w:rsidR="00AF3CCC">
        <w:trPr>
          <w:trHeight w:val="510"/>
        </w:trPr>
        <w:tc>
          <w:tcPr>
            <w:tcW w:w="1040" w:type="dxa"/>
            <w:vAlign w:val="center"/>
          </w:tcPr>
          <w:p w:rsidR="00AF3CCC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  <w:p w:rsidR="00AF3CCC" w:rsidRDefault="00AF3CCC" w:rsidP="009E19F2">
            <w:pPr>
              <w:jc w:val="right"/>
              <w:outlineLvl w:val="0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8D3441" w:rsidRDefault="00AF3CCC" w:rsidP="009E19F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5B0D3C" w:rsidRDefault="00AF3CCC" w:rsidP="005547C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Pr="005B0D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Ползване на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ел. скара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Arial" w:hAnsi="Arial" w:cs="Arial"/>
                <w:lang w:eastAsia="bg-BG"/>
              </w:rPr>
            </w:pPr>
          </w:p>
          <w:p w:rsidR="00AF3CCC" w:rsidRPr="005547C2" w:rsidRDefault="00AF3CCC" w:rsidP="009E19F2">
            <w:pPr>
              <w:outlineLvl w:val="0"/>
              <w:rPr>
                <w:rFonts w:ascii="Times New Roman" w:hAnsi="Times New Roman" w:cs="Times New Roman"/>
                <w:lang w:eastAsia="bg-BG"/>
              </w:rPr>
            </w:pPr>
            <w:r w:rsidRPr="005547C2">
              <w:rPr>
                <w:rFonts w:ascii="Times New Roman" w:hAnsi="Times New Roman" w:cs="Times New Roman"/>
                <w:lang w:eastAsia="bg-BG"/>
              </w:rPr>
              <w:t>1.00</w:t>
            </w:r>
            <w:r>
              <w:rPr>
                <w:rFonts w:ascii="Times New Roman" w:hAnsi="Times New Roman" w:cs="Times New Roman"/>
                <w:lang w:eastAsia="bg-BG"/>
              </w:rPr>
              <w:t xml:space="preserve"> </w:t>
            </w:r>
            <w:r w:rsidRPr="005547C2">
              <w:rPr>
                <w:rFonts w:ascii="Times New Roman" w:hAnsi="Times New Roman" w:cs="Times New Roman"/>
                <w:lang w:eastAsia="bg-BG"/>
              </w:rPr>
              <w:t>лв. на час</w:t>
            </w:r>
          </w:p>
        </w:tc>
      </w:tr>
      <w:tr w:rsidR="00AF3CCC" w:rsidRPr="00F158E4">
        <w:trPr>
          <w:trHeight w:val="510"/>
        </w:trPr>
        <w:tc>
          <w:tcPr>
            <w:tcW w:w="1040" w:type="dxa"/>
            <w:vAlign w:val="center"/>
          </w:tcPr>
          <w:p w:rsidR="00AF3CCC" w:rsidRPr="00265A7E" w:rsidRDefault="00AF3CCC" w:rsidP="009E19F2">
            <w:pPr>
              <w:jc w:val="right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65A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ОБА 24</w:t>
            </w:r>
          </w:p>
        </w:tc>
        <w:tc>
          <w:tcPr>
            <w:tcW w:w="2565" w:type="dxa"/>
            <w:vAlign w:val="center"/>
          </w:tcPr>
          <w:p w:rsidR="00AF3CCC" w:rsidRPr="00265A7E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65A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B91ECE" w:rsidRDefault="00AF3CCC" w:rsidP="00265A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Нощувка в 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информационн- посетителски  център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(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хижа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)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„Инджови извори”, с.Войника</w:t>
            </w:r>
            <w:r w:rsidRPr="005547C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 група от над 10 човека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  <w:p w:rsidR="00AF3CCC" w:rsidRPr="005547C2" w:rsidRDefault="00AF3CCC" w:rsidP="00866D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47C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AF3CCC" w:rsidRPr="005547C2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308F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100.00 лв.</w:t>
            </w:r>
          </w:p>
        </w:tc>
      </w:tr>
      <w:tr w:rsidR="00AF3CCC" w:rsidRPr="00F158E4">
        <w:trPr>
          <w:trHeight w:val="510"/>
        </w:trPr>
        <w:tc>
          <w:tcPr>
            <w:tcW w:w="1040" w:type="dxa"/>
            <w:vAlign w:val="center"/>
          </w:tcPr>
          <w:p w:rsidR="00AF3CCC" w:rsidRPr="00265A7E" w:rsidRDefault="00AF3CCC" w:rsidP="009E19F2">
            <w:pPr>
              <w:jc w:val="right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265A7E" w:rsidRDefault="00AF3CCC" w:rsidP="009E19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65A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B91ECE" w:rsidRDefault="00AF3CCC" w:rsidP="00265A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Ползване на конферентна зала в 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информационн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- посетителски  център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(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хижа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)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„Инджови извори”, с.Войника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5547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без нощувка за 1 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AF3CCC" w:rsidRPr="00866D0F" w:rsidRDefault="00AF3CCC" w:rsidP="00866D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AF3CCC" w:rsidRPr="005547C2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547C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50.00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5547C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лв.</w:t>
            </w:r>
          </w:p>
        </w:tc>
      </w:tr>
      <w:tr w:rsidR="00AF3CCC" w:rsidRPr="00F158E4">
        <w:trPr>
          <w:trHeight w:val="510"/>
        </w:trPr>
        <w:tc>
          <w:tcPr>
            <w:tcW w:w="1040" w:type="dxa"/>
            <w:vAlign w:val="center"/>
          </w:tcPr>
          <w:p w:rsidR="00AF3CCC" w:rsidRPr="005547C2" w:rsidRDefault="00AF3CCC" w:rsidP="009E19F2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65A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Default="00AF3CCC" w:rsidP="001602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Ползване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навес с маси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информационн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- посетителски  център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(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хижа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)</w:t>
            </w:r>
            <w:r w:rsidRPr="00866D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„Инджови извори”, с.Войника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общо за всички за 1 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AF3CCC" w:rsidRPr="005547C2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30.00 лв.</w:t>
            </w:r>
          </w:p>
        </w:tc>
      </w:tr>
      <w:tr w:rsidR="00AF3CCC" w:rsidRPr="00F158E4">
        <w:trPr>
          <w:trHeight w:val="510"/>
        </w:trPr>
        <w:tc>
          <w:tcPr>
            <w:tcW w:w="1040" w:type="dxa"/>
            <w:vAlign w:val="center"/>
          </w:tcPr>
          <w:p w:rsidR="00AF3CCC" w:rsidRPr="005547C2" w:rsidRDefault="00AF3CCC" w:rsidP="009E19F2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65" w:type="dxa"/>
            <w:vAlign w:val="center"/>
          </w:tcPr>
          <w:p w:rsidR="00AF3CCC" w:rsidRPr="005547C2" w:rsidRDefault="00AF3CCC" w:rsidP="009E19F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65A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ИДОС</w:t>
            </w:r>
          </w:p>
        </w:tc>
        <w:tc>
          <w:tcPr>
            <w:tcW w:w="5035" w:type="dxa"/>
            <w:shd w:val="clear" w:color="auto" w:fill="FFFFFF"/>
            <w:vAlign w:val="bottom"/>
          </w:tcPr>
          <w:p w:rsidR="00AF3CCC" w:rsidRPr="00B91ECE" w:rsidRDefault="00AF3CCC" w:rsidP="00B91E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 Ползване на местата за пикник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Гнезда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Pr="00B91E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за наблюдение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 електронни материали за биологично разнообразие и други.</w:t>
            </w:r>
          </w:p>
        </w:tc>
        <w:tc>
          <w:tcPr>
            <w:tcW w:w="2053" w:type="dxa"/>
            <w:shd w:val="clear" w:color="auto" w:fill="FFFFFF"/>
          </w:tcPr>
          <w:p w:rsidR="00AF3CCC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AF3CCC" w:rsidRDefault="00AF3CCC" w:rsidP="009E19F2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безплатно</w:t>
            </w:r>
          </w:p>
        </w:tc>
      </w:tr>
    </w:tbl>
    <w:p w:rsidR="00AF3CCC" w:rsidRDefault="00AF3CCC" w:rsidP="00265A7E">
      <w:pPr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F3CCC" w:rsidRPr="007D34C8" w:rsidRDefault="00AF3CCC" w:rsidP="00265A7E">
      <w:pPr>
        <w:numPr>
          <w:ilvl w:val="0"/>
          <w:numId w:val="5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5A7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Забележка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 нощувки на лица с постоянен адрес -Община Стралджа и техните деца намаление за нощувка с 10%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десет процента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от цената</w:t>
      </w:r>
      <w:r w:rsidRPr="007D34C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7D34C8">
        <w:rPr>
          <w:rFonts w:ascii="Times New Roman" w:hAnsi="Times New Roman" w:cs="Times New Roman"/>
          <w:sz w:val="24"/>
          <w:szCs w:val="24"/>
          <w:lang w:eastAsia="bg-BG"/>
        </w:rPr>
        <w:t>и за ученици от учебни заведения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AF3CCC" w:rsidRPr="00265A7E" w:rsidRDefault="00AF3CCC" w:rsidP="0071072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AF3CCC" w:rsidRPr="000021CE" w:rsidRDefault="00AF3CCC" w:rsidP="00F22140">
      <w:pPr>
        <w:jc w:val="both"/>
        <w:rPr>
          <w:rFonts w:ascii="Times New Roman" w:hAnsi="Times New Roman" w:cs="Times New Roman"/>
          <w:sz w:val="24"/>
          <w:szCs w:val="24"/>
        </w:rPr>
      </w:pPr>
      <w:r w:rsidRPr="00F22140">
        <w:rPr>
          <w:rFonts w:ascii="Times New Roman" w:hAnsi="Times New Roman" w:cs="Times New Roman"/>
          <w:sz w:val="24"/>
          <w:szCs w:val="24"/>
        </w:rPr>
        <w:t>ІІ. Възлага на кмета на общината след влизане на решението в сила да актуализира действащата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17E0">
        <w:rPr>
          <w:rFonts w:ascii="Times New Roman" w:hAnsi="Times New Roman" w:cs="Times New Roman"/>
          <w:sz w:val="24"/>
          <w:szCs w:val="24"/>
        </w:rPr>
        <w:t>Наредба № 5 за определянето и администрирането на местните такси и цени на услуги</w:t>
      </w:r>
      <w:r>
        <w:rPr>
          <w:rFonts w:ascii="Times New Roman" w:hAnsi="Times New Roman" w:cs="Times New Roman"/>
          <w:sz w:val="24"/>
          <w:szCs w:val="24"/>
        </w:rPr>
        <w:t>, съобразно така приетото допълнение.</w:t>
      </w:r>
      <w:r w:rsidRPr="000021CE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F3CCC" w:rsidRPr="00E258E1" w:rsidRDefault="00AF3CCC" w:rsidP="00E258E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F3CCC" w:rsidRPr="00E258E1" w:rsidRDefault="00AF3CCC" w:rsidP="00E258E1">
      <w:pPr>
        <w:ind w:firstLine="708"/>
        <w:jc w:val="both"/>
        <w:rPr>
          <w:rFonts w:ascii="Times New Roman" w:hAnsi="Times New Roman" w:cs="Times New Roman"/>
        </w:rPr>
      </w:pPr>
      <w:r w:rsidRPr="00E258E1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AF3CCC" w:rsidRPr="00C407DE" w:rsidRDefault="00AF3CCC" w:rsidP="00C407DE"/>
    <w:p w:rsidR="00AF3CCC" w:rsidRPr="00C407DE" w:rsidRDefault="00AF3CCC" w:rsidP="00C407DE"/>
    <w:p w:rsidR="00AF3CCC" w:rsidRPr="00C407DE" w:rsidRDefault="00AF3CCC" w:rsidP="00C407DE"/>
    <w:p w:rsidR="00AF3CCC" w:rsidRPr="00C407DE" w:rsidRDefault="00AF3CCC" w:rsidP="00C407DE"/>
    <w:p w:rsidR="00AF3CCC" w:rsidRDefault="00AF3CCC" w:rsidP="00C407DE"/>
    <w:p w:rsidR="00AF3CCC" w:rsidRPr="00C407DE" w:rsidRDefault="00AF3CCC" w:rsidP="00C407DE"/>
    <w:sectPr w:rsidR="00AF3CCC" w:rsidRPr="00C407DE" w:rsidSect="00773506">
      <w:headerReference w:type="default" r:id="rId8"/>
      <w:footerReference w:type="default" r:id="rId9"/>
      <w:pgSz w:w="12240" w:h="15840" w:code="1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CCC" w:rsidRDefault="00AF3CCC">
      <w:r>
        <w:separator/>
      </w:r>
    </w:p>
  </w:endnote>
  <w:endnote w:type="continuationSeparator" w:id="1">
    <w:p w:rsidR="00AF3CCC" w:rsidRDefault="00AF3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CCC" w:rsidRPr="00762CE7" w:rsidRDefault="00AF3CCC">
    <w:pPr>
      <w:pStyle w:val="Footer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с</w:t>
    </w:r>
    <w:r w:rsidRPr="00762CE7">
      <w:rPr>
        <w:rFonts w:ascii="Times New Roman" w:hAnsi="Times New Roman" w:cs="Times New Roman"/>
        <w:i/>
        <w:iCs/>
      </w:rPr>
      <w:t xml:space="preserve">траница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PAGE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>
      <w:rPr>
        <w:rFonts w:ascii="Times New Roman" w:hAnsi="Times New Roman" w:cs="Times New Roman"/>
        <w:b/>
        <w:bCs/>
        <w:i/>
        <w:iCs/>
        <w:noProof/>
      </w:rPr>
      <w:t>1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  <w:r w:rsidRPr="00762CE7">
      <w:rPr>
        <w:rFonts w:ascii="Times New Roman" w:hAnsi="Times New Roman" w:cs="Times New Roman"/>
        <w:i/>
        <w:iCs/>
      </w:rPr>
      <w:t xml:space="preserve"> от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NUMPAGES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>
      <w:rPr>
        <w:rFonts w:ascii="Times New Roman" w:hAnsi="Times New Roman" w:cs="Times New Roman"/>
        <w:b/>
        <w:bCs/>
        <w:i/>
        <w:iCs/>
        <w:noProof/>
      </w:rPr>
      <w:t>4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</w:p>
  <w:p w:rsidR="00AF3CCC" w:rsidRDefault="00AF3CCC" w:rsidP="00F11D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CCC" w:rsidRDefault="00AF3CCC">
      <w:r>
        <w:separator/>
      </w:r>
    </w:p>
  </w:footnote>
  <w:footnote w:type="continuationSeparator" w:id="1">
    <w:p w:rsidR="00AF3CCC" w:rsidRDefault="00AF3C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CCC" w:rsidRDefault="00AF3C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6DC1"/>
    <w:multiLevelType w:val="hybridMultilevel"/>
    <w:tmpl w:val="B2FC0068"/>
    <w:lvl w:ilvl="0" w:tplc="AB1006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7B622E4"/>
    <w:multiLevelType w:val="hybridMultilevel"/>
    <w:tmpl w:val="907691DC"/>
    <w:lvl w:ilvl="0" w:tplc="F814CF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34B0AB5"/>
    <w:multiLevelType w:val="hybridMultilevel"/>
    <w:tmpl w:val="E264B7D8"/>
    <w:lvl w:ilvl="0" w:tplc="448C1B7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6C73CE0"/>
    <w:multiLevelType w:val="hybridMultilevel"/>
    <w:tmpl w:val="52DAFA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273ACD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5">
    <w:nsid w:val="6CB22BCD"/>
    <w:multiLevelType w:val="hybridMultilevel"/>
    <w:tmpl w:val="A54E2D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39F6"/>
    <w:rsid w:val="000021CE"/>
    <w:rsid w:val="00084AA9"/>
    <w:rsid w:val="000D1CE2"/>
    <w:rsid w:val="000F7660"/>
    <w:rsid w:val="001602B1"/>
    <w:rsid w:val="001A200F"/>
    <w:rsid w:val="001A4BFA"/>
    <w:rsid w:val="001F4C4E"/>
    <w:rsid w:val="001F64A9"/>
    <w:rsid w:val="0020263E"/>
    <w:rsid w:val="002377DF"/>
    <w:rsid w:val="00265A7E"/>
    <w:rsid w:val="00266B18"/>
    <w:rsid w:val="00292D1D"/>
    <w:rsid w:val="00303884"/>
    <w:rsid w:val="00346AF2"/>
    <w:rsid w:val="0035447E"/>
    <w:rsid w:val="003A4D6D"/>
    <w:rsid w:val="003D6D39"/>
    <w:rsid w:val="003E6B49"/>
    <w:rsid w:val="004129EC"/>
    <w:rsid w:val="00426127"/>
    <w:rsid w:val="004E3316"/>
    <w:rsid w:val="0051749A"/>
    <w:rsid w:val="005547C2"/>
    <w:rsid w:val="00582CEA"/>
    <w:rsid w:val="005853C6"/>
    <w:rsid w:val="00593696"/>
    <w:rsid w:val="005B0D3C"/>
    <w:rsid w:val="005B1FE1"/>
    <w:rsid w:val="005B233D"/>
    <w:rsid w:val="005C63DD"/>
    <w:rsid w:val="005F33BA"/>
    <w:rsid w:val="00664173"/>
    <w:rsid w:val="00696FC9"/>
    <w:rsid w:val="006B7050"/>
    <w:rsid w:val="006D3485"/>
    <w:rsid w:val="006E0060"/>
    <w:rsid w:val="006F19DE"/>
    <w:rsid w:val="00710727"/>
    <w:rsid w:val="007112A5"/>
    <w:rsid w:val="00717986"/>
    <w:rsid w:val="007308FC"/>
    <w:rsid w:val="00737460"/>
    <w:rsid w:val="007537A2"/>
    <w:rsid w:val="007578A2"/>
    <w:rsid w:val="0076182E"/>
    <w:rsid w:val="00762CE7"/>
    <w:rsid w:val="00773506"/>
    <w:rsid w:val="00777403"/>
    <w:rsid w:val="007A58ED"/>
    <w:rsid w:val="007B6621"/>
    <w:rsid w:val="007C120E"/>
    <w:rsid w:val="007D34C8"/>
    <w:rsid w:val="00815421"/>
    <w:rsid w:val="00837A43"/>
    <w:rsid w:val="0085372F"/>
    <w:rsid w:val="00866D0F"/>
    <w:rsid w:val="00874CDA"/>
    <w:rsid w:val="008A7C34"/>
    <w:rsid w:val="008D3441"/>
    <w:rsid w:val="008F39F6"/>
    <w:rsid w:val="009072C6"/>
    <w:rsid w:val="00916D06"/>
    <w:rsid w:val="009E19F2"/>
    <w:rsid w:val="00A80527"/>
    <w:rsid w:val="00A93791"/>
    <w:rsid w:val="00AA78B3"/>
    <w:rsid w:val="00AF3CCC"/>
    <w:rsid w:val="00AF5640"/>
    <w:rsid w:val="00B84B68"/>
    <w:rsid w:val="00B91ECE"/>
    <w:rsid w:val="00BC4C9B"/>
    <w:rsid w:val="00BD2D61"/>
    <w:rsid w:val="00BE44AE"/>
    <w:rsid w:val="00BF6A43"/>
    <w:rsid w:val="00C407DE"/>
    <w:rsid w:val="00C93043"/>
    <w:rsid w:val="00CA0314"/>
    <w:rsid w:val="00CC7819"/>
    <w:rsid w:val="00CF44C8"/>
    <w:rsid w:val="00CF679C"/>
    <w:rsid w:val="00D00300"/>
    <w:rsid w:val="00D24318"/>
    <w:rsid w:val="00D477D0"/>
    <w:rsid w:val="00D56A94"/>
    <w:rsid w:val="00DC29FE"/>
    <w:rsid w:val="00DC5407"/>
    <w:rsid w:val="00E0271C"/>
    <w:rsid w:val="00E217E0"/>
    <w:rsid w:val="00E2549A"/>
    <w:rsid w:val="00E258E1"/>
    <w:rsid w:val="00E849EC"/>
    <w:rsid w:val="00EB50A6"/>
    <w:rsid w:val="00EC7FD4"/>
    <w:rsid w:val="00ED34D4"/>
    <w:rsid w:val="00F11D45"/>
    <w:rsid w:val="00F1579A"/>
    <w:rsid w:val="00F158E4"/>
    <w:rsid w:val="00F22140"/>
    <w:rsid w:val="00F32873"/>
    <w:rsid w:val="00F44D61"/>
    <w:rsid w:val="00FE7129"/>
    <w:rsid w:val="00FF5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CDA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rsid w:val="008F39F6"/>
    <w:rPr>
      <w:color w:val="0000FF"/>
      <w:u w:val="single"/>
    </w:rPr>
  </w:style>
  <w:style w:type="paragraph" w:customStyle="1" w:styleId="1CharChar">
    <w:name w:val="Знак Знак1 Char Char"/>
    <w:basedOn w:val="Normal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99"/>
    <w:qFormat/>
    <w:rsid w:val="00ED34D4"/>
    <w:pPr>
      <w:ind w:left="720"/>
    </w:pPr>
  </w:style>
  <w:style w:type="paragraph" w:customStyle="1" w:styleId="1CharChar1">
    <w:name w:val="Знак Знак1 Char Char1"/>
    <w:basedOn w:val="Normal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129EC"/>
    <w:rPr>
      <w:lang w:eastAsia="en-US"/>
    </w:rPr>
  </w:style>
  <w:style w:type="character" w:styleId="PageNumber">
    <w:name w:val="page number"/>
    <w:basedOn w:val="DefaultParagraphFont"/>
    <w:uiPriority w:val="99"/>
    <w:rsid w:val="00F11D45"/>
  </w:style>
  <w:style w:type="paragraph" w:styleId="NoSpacing">
    <w:name w:val="No Spacing"/>
    <w:uiPriority w:val="99"/>
    <w:qFormat/>
    <w:rsid w:val="003A4D6D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1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12A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762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62CE7"/>
    <w:rPr>
      <w:lang w:eastAsia="en-US"/>
    </w:rPr>
  </w:style>
  <w:style w:type="paragraph" w:customStyle="1" w:styleId="1CharChar2">
    <w:name w:val="Знак Знак1 Char Char2"/>
    <w:basedOn w:val="Normal"/>
    <w:uiPriority w:val="99"/>
    <w:rsid w:val="00F32873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8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4</Pages>
  <Words>432</Words>
  <Characters>2467</Characters>
  <Application>Microsoft Office Outlook</Application>
  <DocSecurity>0</DocSecurity>
  <Lines>0</Lines>
  <Paragraphs>0</Paragraphs>
  <ScaleCrop>false</ScaleCrop>
  <Company>Sraldzha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Промяна на Наредба № 5 за определянето и администрирането на местните такси и цени на услуги, Приета с Решение №539 от протокол № 42/24</dc:title>
  <dc:subject/>
  <dc:creator>ASRock</dc:creator>
  <cp:keywords/>
  <dc:description/>
  <cp:lastModifiedBy>Valya</cp:lastModifiedBy>
  <cp:revision>12</cp:revision>
  <cp:lastPrinted>2018-10-09T11:55:00Z</cp:lastPrinted>
  <dcterms:created xsi:type="dcterms:W3CDTF">2018-10-08T08:34:00Z</dcterms:created>
  <dcterms:modified xsi:type="dcterms:W3CDTF">2018-10-09T11:57:00Z</dcterms:modified>
</cp:coreProperties>
</file>