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1D7" w:rsidRPr="00561893" w:rsidRDefault="000D51D7" w:rsidP="00B04955">
      <w:pPr>
        <w:tabs>
          <w:tab w:val="left" w:pos="7005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ab/>
      </w:r>
      <w:r>
        <w:rPr>
          <w:b/>
          <w:bCs/>
          <w:sz w:val="32"/>
          <w:szCs w:val="32"/>
        </w:rPr>
        <w:t>Проект!</w:t>
      </w:r>
    </w:p>
    <w:p w:rsidR="000D51D7" w:rsidRPr="001E08C3" w:rsidRDefault="000D51D7" w:rsidP="00B04955">
      <w:pPr>
        <w:jc w:val="both"/>
        <w:rPr>
          <w:b/>
          <w:bCs/>
          <w:sz w:val="32"/>
          <w:szCs w:val="32"/>
        </w:rPr>
      </w:pPr>
    </w:p>
    <w:p w:rsidR="000D51D7" w:rsidRPr="007F1B88" w:rsidRDefault="000D51D7" w:rsidP="00B04955">
      <w:pPr>
        <w:jc w:val="center"/>
        <w:rPr>
          <w:b/>
          <w:bCs/>
          <w:sz w:val="56"/>
          <w:szCs w:val="56"/>
        </w:rPr>
      </w:pPr>
      <w:r w:rsidRPr="007F1B88">
        <w:rPr>
          <w:b/>
          <w:bCs/>
          <w:sz w:val="56"/>
          <w:szCs w:val="56"/>
        </w:rPr>
        <w:t xml:space="preserve">Н А Р Е Д Б А </w:t>
      </w:r>
      <w:r>
        <w:rPr>
          <w:b/>
          <w:bCs/>
          <w:sz w:val="56"/>
          <w:szCs w:val="56"/>
        </w:rPr>
        <w:t>№ 23</w:t>
      </w:r>
    </w:p>
    <w:p w:rsidR="000D51D7" w:rsidRPr="001E08C3" w:rsidRDefault="000D51D7" w:rsidP="00B04955">
      <w:pPr>
        <w:jc w:val="center"/>
        <w:rPr>
          <w:b/>
          <w:bCs/>
          <w:sz w:val="40"/>
          <w:szCs w:val="40"/>
        </w:rPr>
      </w:pPr>
    </w:p>
    <w:p w:rsidR="000D51D7" w:rsidRDefault="000D51D7" w:rsidP="00B04955">
      <w:pPr>
        <w:jc w:val="center"/>
        <w:rPr>
          <w:b/>
          <w:bCs/>
          <w:sz w:val="32"/>
          <w:szCs w:val="32"/>
        </w:rPr>
      </w:pPr>
      <w:r w:rsidRPr="001E08C3">
        <w:rPr>
          <w:b/>
          <w:bCs/>
          <w:sz w:val="32"/>
          <w:szCs w:val="32"/>
        </w:rPr>
        <w:t xml:space="preserve">ЗА ОТПУСКАНЕ НА СТИПЕНДИИ </w:t>
      </w:r>
      <w:r>
        <w:rPr>
          <w:b/>
          <w:bCs/>
          <w:sz w:val="32"/>
          <w:szCs w:val="32"/>
        </w:rPr>
        <w:t>НА СТУДЕНТИ</w:t>
      </w:r>
    </w:p>
    <w:p w:rsidR="000D51D7" w:rsidRPr="00552B08" w:rsidRDefault="000D51D7" w:rsidP="00B04955">
      <w:pPr>
        <w:jc w:val="center"/>
      </w:pPr>
      <w:r w:rsidRPr="001E08C3">
        <w:rPr>
          <w:b/>
          <w:bCs/>
          <w:sz w:val="32"/>
          <w:szCs w:val="32"/>
        </w:rPr>
        <w:t>ОТ ОБЩИНА</w:t>
      </w:r>
      <w:r>
        <w:rPr>
          <w:b/>
          <w:bCs/>
          <w:sz w:val="32"/>
          <w:szCs w:val="32"/>
        </w:rPr>
        <w:t xml:space="preserve"> СТРАЛДЖА</w:t>
      </w:r>
    </w:p>
    <w:p w:rsidR="000D51D7" w:rsidRDefault="000D51D7" w:rsidP="00B04955"/>
    <w:p w:rsidR="000D51D7" w:rsidRDefault="000D51D7" w:rsidP="00B04955">
      <w:pPr>
        <w:jc w:val="center"/>
        <w:rPr>
          <w:rStyle w:val="Strong"/>
          <w:b w:val="0"/>
          <w:bCs w:val="0"/>
          <w:i/>
          <w:iCs/>
        </w:rPr>
      </w:pPr>
      <w:r w:rsidRPr="00CB3F5D">
        <w:rPr>
          <w:rStyle w:val="Strong"/>
          <w:i/>
          <w:iCs/>
        </w:rPr>
        <w:t>/</w:t>
      </w:r>
      <w:r>
        <w:rPr>
          <w:rStyle w:val="Strong"/>
          <w:i/>
          <w:iCs/>
        </w:rPr>
        <w:t>Приета</w:t>
      </w:r>
      <w:r w:rsidRPr="00CB3F5D">
        <w:rPr>
          <w:rStyle w:val="Strong"/>
          <w:i/>
          <w:iCs/>
        </w:rPr>
        <w:t xml:space="preserve"> с Решение № </w:t>
      </w:r>
      <w:r>
        <w:rPr>
          <w:rStyle w:val="Strong"/>
          <w:i/>
          <w:iCs/>
        </w:rPr>
        <w:t xml:space="preserve">………/ </w:t>
      </w:r>
      <w:r w:rsidRPr="00CB3F5D">
        <w:rPr>
          <w:rStyle w:val="Strong"/>
          <w:i/>
          <w:iCs/>
        </w:rPr>
        <w:t xml:space="preserve">2017г. на </w:t>
      </w:r>
      <w:r>
        <w:rPr>
          <w:rStyle w:val="Strong"/>
          <w:i/>
          <w:iCs/>
        </w:rPr>
        <w:t>Общински съвет</w:t>
      </w:r>
      <w:r w:rsidRPr="00CB3F5D">
        <w:rPr>
          <w:rStyle w:val="Strong"/>
          <w:i/>
          <w:iCs/>
        </w:rPr>
        <w:t>, гр.</w:t>
      </w:r>
      <w:r>
        <w:rPr>
          <w:rStyle w:val="Strong"/>
          <w:i/>
          <w:iCs/>
        </w:rPr>
        <w:t>Стралджа</w:t>
      </w:r>
      <w:r w:rsidRPr="00CB3F5D">
        <w:rPr>
          <w:rStyle w:val="Strong"/>
          <w:i/>
          <w:iCs/>
        </w:rPr>
        <w:t>/</w:t>
      </w:r>
    </w:p>
    <w:p w:rsidR="000D51D7" w:rsidRDefault="000D51D7" w:rsidP="00B04955"/>
    <w:p w:rsidR="000D51D7" w:rsidRDefault="000D51D7" w:rsidP="00B04955"/>
    <w:p w:rsidR="000D51D7" w:rsidRDefault="000D51D7" w:rsidP="00B04955"/>
    <w:p w:rsidR="000D51D7" w:rsidRDefault="000D51D7" w:rsidP="00B04955">
      <w:pPr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РАЗДЕЛ  ПЪРВИ</w:t>
      </w:r>
    </w:p>
    <w:p w:rsidR="000D51D7" w:rsidRPr="00997C96" w:rsidRDefault="000D51D7" w:rsidP="00B04955">
      <w:pPr>
        <w:jc w:val="center"/>
        <w:rPr>
          <w:b/>
          <w:bCs/>
          <w:sz w:val="28"/>
          <w:szCs w:val="28"/>
        </w:rPr>
      </w:pPr>
    </w:p>
    <w:p w:rsidR="000D51D7" w:rsidRPr="00997C96" w:rsidRDefault="000D51D7" w:rsidP="00B04955">
      <w:pPr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ОБЩИ ПОЛОЖЕНИЯ</w:t>
      </w:r>
    </w:p>
    <w:p w:rsidR="000D51D7" w:rsidRPr="00997C96" w:rsidRDefault="000D51D7" w:rsidP="00B04955">
      <w:pPr>
        <w:rPr>
          <w:sz w:val="28"/>
          <w:szCs w:val="28"/>
        </w:rPr>
      </w:pPr>
      <w:r w:rsidRPr="00997C96">
        <w:rPr>
          <w:sz w:val="28"/>
          <w:szCs w:val="28"/>
        </w:rPr>
        <w:t> 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F37A98">
        <w:t> </w:t>
      </w:r>
      <w:r>
        <w:tab/>
      </w:r>
      <w:r w:rsidRPr="001A1487">
        <w:rPr>
          <w:b/>
          <w:bCs/>
        </w:rPr>
        <w:t>Чл.1. (1)</w:t>
      </w:r>
      <w:r w:rsidRPr="00CD34C0">
        <w:t xml:space="preserve"> Настоящата наредба урежда условията и реда за отпускане на стипендии на студенти</w:t>
      </w:r>
      <w:r w:rsidRPr="00603231">
        <w:rPr>
          <w:lang w:val="ru-RU"/>
        </w:rPr>
        <w:t xml:space="preserve">, </w:t>
      </w:r>
      <w:r>
        <w:t>граждани на  Община Стралджа</w:t>
      </w:r>
      <w:r w:rsidRPr="00CD34C0">
        <w:t>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rFonts w:ascii="Verdana" w:hAnsi="Verdana" w:cs="Verdana"/>
          <w:color w:val="000000"/>
          <w:shd w:val="clear" w:color="auto" w:fill="FFFFFF"/>
        </w:rPr>
        <w:tab/>
      </w:r>
      <w:r w:rsidRPr="001A1487">
        <w:rPr>
          <w:b/>
          <w:bCs/>
          <w:color w:val="000000"/>
          <w:shd w:val="clear" w:color="auto" w:fill="FFFFFF"/>
        </w:rPr>
        <w:t>(2)</w:t>
      </w:r>
      <w:r w:rsidRPr="00CD34C0">
        <w:rPr>
          <w:color w:val="000000"/>
          <w:shd w:val="clear" w:color="auto" w:fill="FFFFFF"/>
        </w:rPr>
        <w:t xml:space="preserve"> Наредбата има </w:t>
      </w:r>
      <w:r w:rsidRPr="0063650D">
        <w:rPr>
          <w:color w:val="000000"/>
          <w:shd w:val="clear" w:color="auto" w:fill="FFFFFF"/>
        </w:rPr>
        <w:t xml:space="preserve">за цел да подпомага </w:t>
      </w:r>
      <w:r w:rsidRPr="0063650D">
        <w:t xml:space="preserve">граждани </w:t>
      </w:r>
      <w:r w:rsidRPr="0063650D">
        <w:rPr>
          <w:color w:val="000000"/>
          <w:shd w:val="clear" w:color="auto" w:fill="FFFFFF"/>
        </w:rPr>
        <w:t xml:space="preserve">на </w:t>
      </w:r>
      <w:r w:rsidRPr="0063650D">
        <w:t>Община Стралджа</w:t>
      </w:r>
      <w:r w:rsidRPr="0063650D">
        <w:rPr>
          <w:color w:val="000000"/>
          <w:shd w:val="clear" w:color="auto" w:fill="FFFFFF"/>
        </w:rPr>
        <w:t>, които продължават своето образование във висши училища,</w:t>
      </w:r>
      <w:r w:rsidRPr="0063650D">
        <w:rPr>
          <w:color w:val="000000"/>
        </w:rPr>
        <w:t xml:space="preserve"> акредитирани от Националната агенция за оценяване</w:t>
      </w:r>
      <w:r w:rsidRPr="0063650D">
        <w:t xml:space="preserve"> и акредитация</w:t>
      </w:r>
      <w:r w:rsidRPr="0063650D">
        <w:rPr>
          <w:color w:val="000000"/>
          <w:shd w:val="clear" w:color="auto" w:fill="FFFFFF"/>
        </w:rPr>
        <w:t xml:space="preserve"> на територията на Република</w:t>
      </w:r>
      <w:r w:rsidRPr="00CD34C0">
        <w:rPr>
          <w:color w:val="000000"/>
          <w:shd w:val="clear" w:color="auto" w:fill="FFFFFF"/>
        </w:rPr>
        <w:t xml:space="preserve"> България.</w:t>
      </w:r>
    </w:p>
    <w:p w:rsidR="000D51D7" w:rsidRDefault="000D51D7" w:rsidP="0009382F">
      <w:pPr>
        <w:ind w:firstLine="708"/>
        <w:jc w:val="both"/>
      </w:pPr>
      <w:r w:rsidRPr="001A1487">
        <w:rPr>
          <w:b/>
          <w:bCs/>
        </w:rPr>
        <w:t xml:space="preserve">Чл.2. </w:t>
      </w:r>
      <w:r w:rsidRPr="00603231">
        <w:rPr>
          <w:b/>
          <w:bCs/>
          <w:lang w:val="ru-RU"/>
        </w:rPr>
        <w:t xml:space="preserve">(1) </w:t>
      </w:r>
      <w:r w:rsidRPr="00CD34C0">
        <w:t>С оглед задоволяване потребности от изпълнителски и ръководни кадри</w:t>
      </w:r>
      <w:r>
        <w:t>,</w:t>
      </w:r>
      <w:r w:rsidRPr="00CD34C0">
        <w:t xml:space="preserve"> </w:t>
      </w:r>
      <w:r>
        <w:t>Община Стралджа</w:t>
      </w:r>
      <w:r w:rsidRPr="00CD34C0">
        <w:t xml:space="preserve"> може да отпуска стипендии на студенти обучаващи се в </w:t>
      </w:r>
      <w:r w:rsidRPr="0063650D">
        <w:t>редовна форма на обучение по бакалавърски</w:t>
      </w:r>
      <w:r w:rsidRPr="00CD34C0">
        <w:t xml:space="preserve"> и магистърски програми във висши  </w:t>
      </w:r>
      <w:r>
        <w:t xml:space="preserve">училища в Република България. </w:t>
      </w:r>
    </w:p>
    <w:p w:rsidR="000D51D7" w:rsidRPr="00CD34C0" w:rsidRDefault="000D51D7" w:rsidP="0009382F">
      <w:pPr>
        <w:ind w:firstLine="708"/>
        <w:jc w:val="both"/>
      </w:pPr>
      <w:r w:rsidRPr="00603231">
        <w:rPr>
          <w:b/>
          <w:bCs/>
          <w:lang w:val="ru-RU"/>
        </w:rPr>
        <w:t>(</w:t>
      </w:r>
      <w:r>
        <w:rPr>
          <w:b/>
          <w:bCs/>
          <w:lang w:val="ru-RU"/>
        </w:rPr>
        <w:t>2</w:t>
      </w:r>
      <w:r w:rsidRPr="00603231">
        <w:rPr>
          <w:b/>
          <w:bCs/>
          <w:lang w:val="ru-RU"/>
        </w:rPr>
        <w:t xml:space="preserve">) </w:t>
      </w:r>
      <w:r w:rsidRPr="0063650D">
        <w:t>Ресорния ръководител представя мотивиран доклад за  необходимостта от съответните кадри</w:t>
      </w:r>
      <w:r>
        <w:t>.</w:t>
      </w:r>
    </w:p>
    <w:p w:rsidR="000D51D7" w:rsidRDefault="000D51D7" w:rsidP="00B04955">
      <w:pPr>
        <w:ind w:firstLine="708"/>
        <w:jc w:val="both"/>
      </w:pPr>
      <w:r w:rsidRPr="001A1487">
        <w:rPr>
          <w:b/>
          <w:bCs/>
        </w:rPr>
        <w:t>(</w:t>
      </w:r>
      <w:r>
        <w:rPr>
          <w:b/>
          <w:bCs/>
        </w:rPr>
        <w:t>3</w:t>
      </w:r>
      <w:r w:rsidRPr="001A1487">
        <w:rPr>
          <w:b/>
          <w:bCs/>
        </w:rPr>
        <w:t>)</w:t>
      </w:r>
      <w:r w:rsidRPr="00CD34C0">
        <w:t xml:space="preserve"> Конкретните специалности</w:t>
      </w:r>
      <w:r>
        <w:t xml:space="preserve"> и броят на стипендиантите по тях</w:t>
      </w:r>
      <w:r w:rsidRPr="00CD34C0">
        <w:t>, за които ще се отпускат стипендии се определят ежегодн</w:t>
      </w:r>
      <w:r>
        <w:t>о с решение на Общински съвет</w:t>
      </w:r>
      <w:r w:rsidRPr="00603231">
        <w:rPr>
          <w:lang w:val="ru-RU"/>
        </w:rPr>
        <w:t>,</w:t>
      </w:r>
      <w:r w:rsidRPr="00CD34C0">
        <w:t xml:space="preserve"> </w:t>
      </w:r>
      <w:r>
        <w:t>което следва да се приеме не по- късно от 30 ноември на предходната година.</w:t>
      </w:r>
    </w:p>
    <w:p w:rsidR="000D51D7" w:rsidRPr="00CD34C0" w:rsidRDefault="000D51D7" w:rsidP="00B04955">
      <w:pPr>
        <w:ind w:firstLine="708"/>
        <w:jc w:val="both"/>
      </w:pPr>
      <w:r w:rsidRPr="001A1487">
        <w:rPr>
          <w:b/>
          <w:bCs/>
        </w:rPr>
        <w:t>Чл.3</w:t>
      </w:r>
      <w:r w:rsidRPr="00CD34C0">
        <w:t>.Стипендии се отпускат от бюджета на</w:t>
      </w:r>
      <w:r w:rsidRPr="004D3B77">
        <w:t xml:space="preserve"> </w:t>
      </w:r>
      <w:r>
        <w:t>Община Стралджа</w:t>
      </w:r>
      <w:r w:rsidRPr="00CD34C0">
        <w:t>, като необходимите средства се осигуряват в рамките на одобрения за съответната финансова година бюджет.</w:t>
      </w:r>
    </w:p>
    <w:p w:rsidR="000D51D7" w:rsidRPr="00603231" w:rsidRDefault="000D51D7" w:rsidP="00B04955">
      <w:pPr>
        <w:ind w:firstLine="708"/>
        <w:jc w:val="both"/>
        <w:rPr>
          <w:lang w:val="ru-RU"/>
        </w:rPr>
      </w:pPr>
      <w:r w:rsidRPr="001A1487">
        <w:rPr>
          <w:b/>
          <w:bCs/>
        </w:rPr>
        <w:t>Чл.4.</w:t>
      </w:r>
      <w:r w:rsidRPr="00CD34C0">
        <w:t xml:space="preserve"> Размерът на стипендията се определя </w:t>
      </w:r>
      <w:r>
        <w:t xml:space="preserve">с решение на Общински съвет по предложение на </w:t>
      </w:r>
      <w:r w:rsidRPr="00CD34C0">
        <w:t xml:space="preserve"> Кмета на</w:t>
      </w:r>
      <w:r w:rsidRPr="004D3B77">
        <w:t xml:space="preserve"> </w:t>
      </w:r>
      <w:r>
        <w:t>Община Стралджа</w:t>
      </w:r>
      <w:r w:rsidRPr="00CD34C0">
        <w:t xml:space="preserve"> </w:t>
      </w:r>
      <w:r>
        <w:t>, който</w:t>
      </w:r>
      <w:r w:rsidRPr="004D3B77">
        <w:t xml:space="preserve"> </w:t>
      </w:r>
      <w:r w:rsidRPr="0063650D">
        <w:t>не може да надвишава 200 лв. месечно.</w:t>
      </w:r>
    </w:p>
    <w:p w:rsidR="000D51D7" w:rsidRPr="00CD34C0" w:rsidRDefault="000D51D7" w:rsidP="00B245A6">
      <w:pPr>
        <w:jc w:val="both"/>
      </w:pPr>
      <w:r w:rsidRPr="00CD34C0">
        <w:t xml:space="preserve">           </w:t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5</w:t>
      </w:r>
      <w:r w:rsidRPr="001A1487">
        <w:rPr>
          <w:b/>
          <w:bCs/>
        </w:rPr>
        <w:t>.</w:t>
      </w:r>
      <w:r w:rsidRPr="00CD34C0">
        <w:t xml:space="preserve"> Срокът за подаване на документи за отпускане на стипендия за следващата </w:t>
      </w:r>
      <w:r>
        <w:t>учебна</w:t>
      </w:r>
      <w:r w:rsidRPr="00CD34C0">
        <w:t xml:space="preserve"> година е от  01.07. до </w:t>
      </w:r>
      <w:r w:rsidRPr="00603231">
        <w:rPr>
          <w:lang w:val="ru-RU"/>
        </w:rPr>
        <w:t>31</w:t>
      </w:r>
      <w:r w:rsidRPr="00CD34C0">
        <w:t>.08</w:t>
      </w:r>
      <w:r>
        <w:t>. на съответната година</w:t>
      </w:r>
      <w:r w:rsidRPr="00CD34C0">
        <w:t>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b/>
          <w:bCs/>
        </w:rPr>
        <w:tab/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6</w:t>
      </w:r>
      <w:r w:rsidRPr="001A1487">
        <w:rPr>
          <w:b/>
          <w:bCs/>
        </w:rPr>
        <w:t>.</w:t>
      </w:r>
      <w:r w:rsidRPr="00CD34C0">
        <w:rPr>
          <w:b/>
          <w:bCs/>
        </w:rPr>
        <w:t xml:space="preserve"> </w:t>
      </w:r>
      <w:r>
        <w:t>Община Стралджа</w:t>
      </w:r>
      <w:r w:rsidRPr="00CD34C0">
        <w:t xml:space="preserve"> може да предоставя стипендии на повече от един кандидат, обучаващи се по една и съща специалност. </w:t>
      </w:r>
    </w:p>
    <w:p w:rsidR="000D51D7" w:rsidRPr="00F37A98" w:rsidRDefault="000D51D7" w:rsidP="00B04955"/>
    <w:p w:rsidR="000D51D7" w:rsidRPr="00997C96" w:rsidRDefault="000D51D7" w:rsidP="00B04955">
      <w:pPr>
        <w:jc w:val="both"/>
        <w:rPr>
          <w:sz w:val="28"/>
          <w:szCs w:val="28"/>
        </w:rPr>
      </w:pPr>
    </w:p>
    <w:p w:rsidR="000D51D7" w:rsidRPr="00997C96" w:rsidRDefault="000D51D7" w:rsidP="00B04955">
      <w:pPr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РАЗДЕЛ  ВТОРИ</w:t>
      </w:r>
    </w:p>
    <w:p w:rsidR="000D51D7" w:rsidRPr="00997C96" w:rsidRDefault="000D51D7" w:rsidP="00B04955">
      <w:pPr>
        <w:jc w:val="center"/>
        <w:rPr>
          <w:sz w:val="28"/>
          <w:szCs w:val="28"/>
        </w:rPr>
      </w:pPr>
    </w:p>
    <w:p w:rsidR="000D51D7" w:rsidRPr="00997C96" w:rsidRDefault="000D51D7" w:rsidP="00B04955">
      <w:pPr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УСЛОВИЯ ЗА ОТПУСКАНЕ НА СТИПЕНДИЯ</w:t>
      </w:r>
    </w:p>
    <w:p w:rsidR="000D51D7" w:rsidRPr="00997C96" w:rsidRDefault="000D51D7" w:rsidP="00B04955">
      <w:pPr>
        <w:rPr>
          <w:sz w:val="28"/>
          <w:szCs w:val="28"/>
        </w:rPr>
      </w:pPr>
      <w:r w:rsidRPr="00997C96">
        <w:rPr>
          <w:sz w:val="28"/>
          <w:szCs w:val="28"/>
        </w:rPr>
        <w:t> 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997C96">
        <w:rPr>
          <w:sz w:val="28"/>
          <w:szCs w:val="28"/>
        </w:rPr>
        <w:t> </w:t>
      </w:r>
      <w:r w:rsidRPr="00CD34C0">
        <w:rPr>
          <w:b/>
          <w:bCs/>
        </w:rPr>
        <w:t xml:space="preserve">           </w:t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7</w:t>
      </w:r>
      <w:r w:rsidRPr="001A1487">
        <w:rPr>
          <w:b/>
          <w:bCs/>
        </w:rPr>
        <w:t>.</w:t>
      </w:r>
      <w:r w:rsidRPr="00CD34C0">
        <w:rPr>
          <w:b/>
          <w:bCs/>
        </w:rPr>
        <w:t xml:space="preserve"> </w:t>
      </w:r>
      <w:r w:rsidRPr="00CD34C0">
        <w:t>Стипендии се отпускат на студенти, които отговарят на следните условия:</w:t>
      </w:r>
    </w:p>
    <w:p w:rsidR="000D51D7" w:rsidRDefault="000D51D7" w:rsidP="00B04955">
      <w:pPr>
        <w:tabs>
          <w:tab w:val="left" w:pos="0"/>
        </w:tabs>
        <w:jc w:val="both"/>
      </w:pPr>
      <w:r w:rsidRPr="00CD34C0">
        <w:tab/>
        <w:t>1.</w:t>
      </w:r>
      <w:r w:rsidRPr="00CD34C0">
        <w:rPr>
          <w:b/>
          <w:bCs/>
        </w:rPr>
        <w:t xml:space="preserve"> </w:t>
      </w:r>
      <w:r w:rsidRPr="00CD34C0">
        <w:t>Имат постоянен адрес на територията на</w:t>
      </w:r>
      <w:r w:rsidRPr="006067E9">
        <w:t xml:space="preserve"> </w:t>
      </w:r>
      <w:r>
        <w:t>Община Стралджа.</w:t>
      </w:r>
    </w:p>
    <w:p w:rsidR="000D51D7" w:rsidRPr="0063650D" w:rsidRDefault="000D51D7" w:rsidP="00B04955">
      <w:pPr>
        <w:tabs>
          <w:tab w:val="left" w:pos="0"/>
        </w:tabs>
        <w:jc w:val="both"/>
        <w:rPr>
          <w:color w:val="000000"/>
          <w:shd w:val="clear" w:color="auto" w:fill="FFFFFF"/>
        </w:rPr>
      </w:pPr>
      <w:r w:rsidRPr="00CD34C0">
        <w:tab/>
        <w:t>2.</w:t>
      </w:r>
      <w:r w:rsidRPr="00CD34C0">
        <w:rPr>
          <w:b/>
          <w:bCs/>
        </w:rPr>
        <w:t xml:space="preserve"> </w:t>
      </w:r>
      <w:r>
        <w:t xml:space="preserve">Записани </w:t>
      </w:r>
      <w:r w:rsidRPr="0063650D">
        <w:t xml:space="preserve">в  първа или последваща учебна година и учат редовна </w:t>
      </w:r>
      <w:r w:rsidRPr="0063650D">
        <w:rPr>
          <w:color w:val="000000"/>
        </w:rPr>
        <w:t xml:space="preserve">форма на обучение във висши училища, </w:t>
      </w:r>
      <w:r w:rsidRPr="0063650D">
        <w:t xml:space="preserve">на </w:t>
      </w:r>
      <w:r w:rsidRPr="0063650D">
        <w:rPr>
          <w:color w:val="000000"/>
          <w:shd w:val="clear" w:color="auto" w:fill="FFFFFF"/>
        </w:rPr>
        <w:t>територията на Република България</w:t>
      </w:r>
      <w:r w:rsidRPr="0063650D">
        <w:rPr>
          <w:color w:val="000000"/>
        </w:rPr>
        <w:t>, акредитирани от Националната агенция за оценяване</w:t>
      </w:r>
      <w:r w:rsidRPr="0063650D">
        <w:t xml:space="preserve"> и акредитация .</w:t>
      </w:r>
    </w:p>
    <w:p w:rsidR="000D51D7" w:rsidRPr="001338E7" w:rsidRDefault="000D51D7" w:rsidP="00B04955">
      <w:pPr>
        <w:tabs>
          <w:tab w:val="left" w:pos="0"/>
        </w:tabs>
        <w:jc w:val="both"/>
      </w:pPr>
      <w:r w:rsidRPr="0063650D">
        <w:tab/>
        <w:t>3.</w:t>
      </w:r>
      <w:r w:rsidRPr="0063650D">
        <w:rPr>
          <w:b/>
          <w:bCs/>
        </w:rPr>
        <w:t xml:space="preserve"> </w:t>
      </w:r>
      <w:r w:rsidRPr="0063650D">
        <w:t>При подаване на заявление за предоставяне на стипендия кандидатите записани във втора или последваща година на обучение, следва да имат общ успех от положените изпити през предшестващия семестър  не по-малък от добър 4.00, а в случай че са новоприети студенти – успехът от дипломата за средно образование да е не по-малък от 4,50.</w:t>
      </w:r>
    </w:p>
    <w:p w:rsidR="000D51D7" w:rsidRPr="0063650D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8</w:t>
      </w:r>
      <w:r w:rsidRPr="001A1487">
        <w:rPr>
          <w:b/>
          <w:bCs/>
        </w:rPr>
        <w:t>. (1)</w:t>
      </w:r>
      <w:r w:rsidRPr="00CD34C0">
        <w:rPr>
          <w:b/>
          <w:bCs/>
        </w:rPr>
        <w:t xml:space="preserve"> </w:t>
      </w:r>
      <w:r w:rsidRPr="00CD34C0">
        <w:t xml:space="preserve">Кандидатите за стипендия подават до Кмета на </w:t>
      </w:r>
      <w:r>
        <w:t xml:space="preserve">Община Стралджа </w:t>
      </w:r>
      <w:r w:rsidRPr="0063650D">
        <w:t>Заявление, съгласно Приложение №1, придружено със следните документи:</w:t>
      </w:r>
    </w:p>
    <w:p w:rsidR="000D51D7" w:rsidRPr="0063650D" w:rsidRDefault="000D51D7" w:rsidP="00B04955">
      <w:pPr>
        <w:tabs>
          <w:tab w:val="left" w:pos="0"/>
        </w:tabs>
        <w:jc w:val="both"/>
      </w:pPr>
      <w:r w:rsidRPr="0063650D">
        <w:tab/>
        <w:t>1</w:t>
      </w:r>
      <w:r w:rsidRPr="0063650D">
        <w:rPr>
          <w:b/>
          <w:bCs/>
        </w:rPr>
        <w:t xml:space="preserve">. </w:t>
      </w:r>
      <w:r w:rsidRPr="0063650D">
        <w:t>Заверено с гриф „вярно с оригинала” копие от студентската книжка</w:t>
      </w:r>
      <w:r w:rsidRPr="0063650D">
        <w:rPr>
          <w:lang w:val="ru-RU"/>
        </w:rPr>
        <w:t xml:space="preserve"> </w:t>
      </w:r>
      <w:r w:rsidRPr="0063650D">
        <w:t>или копие на дипломата за средно образование, в случай, че кандидатът  е новоприет студент.</w:t>
      </w:r>
    </w:p>
    <w:p w:rsidR="000D51D7" w:rsidRPr="0063650D" w:rsidRDefault="000D51D7" w:rsidP="00A637CD">
      <w:pPr>
        <w:tabs>
          <w:tab w:val="left" w:pos="0"/>
        </w:tabs>
        <w:jc w:val="both"/>
        <w:rPr>
          <w:b/>
          <w:bCs/>
        </w:rPr>
      </w:pPr>
      <w:r w:rsidRPr="0063650D">
        <w:tab/>
        <w:t>2</w:t>
      </w:r>
      <w:r w:rsidRPr="0063650D">
        <w:rPr>
          <w:color w:val="FF0000"/>
        </w:rPr>
        <w:t xml:space="preserve">. </w:t>
      </w:r>
      <w:r w:rsidRPr="0063650D">
        <w:t>Представят уверение за записан семестър, съответно на учебна година, като доказателство за обучение в</w:t>
      </w:r>
      <w:r w:rsidRPr="0063650D">
        <w:rPr>
          <w:b/>
          <w:bCs/>
        </w:rPr>
        <w:t xml:space="preserve"> </w:t>
      </w:r>
      <w:r w:rsidRPr="0063650D">
        <w:rPr>
          <w:rStyle w:val="Strong"/>
          <w:b w:val="0"/>
          <w:bCs w:val="0"/>
        </w:rPr>
        <w:t>редовна форма.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b/>
          <w:bCs/>
        </w:rPr>
        <w:tab/>
      </w:r>
      <w:r>
        <w:t>3</w:t>
      </w:r>
      <w:r w:rsidRPr="00CD34C0">
        <w:rPr>
          <w:b/>
          <w:bCs/>
        </w:rPr>
        <w:t xml:space="preserve">. </w:t>
      </w:r>
      <w:r w:rsidRPr="00CD34C0">
        <w:t>Мотивационно писмо, изразяващо цели и/или постижения</w:t>
      </w:r>
      <w:r>
        <w:t>та им.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(2)</w:t>
      </w:r>
      <w:r w:rsidRPr="00CD34C0">
        <w:t xml:space="preserve"> Кандидатите задължително посочват адрес за кореспонденция. Всички писма, съобщения и др. във връзка с процедурата по настоящата наредба ще се считат за редовно връчени, ако са адресирани до посочения от кандидата адрес.</w:t>
      </w:r>
    </w:p>
    <w:p w:rsidR="000D51D7" w:rsidRPr="001338E7" w:rsidRDefault="000D51D7" w:rsidP="00B04955">
      <w:pPr>
        <w:tabs>
          <w:tab w:val="left" w:pos="0"/>
        </w:tabs>
        <w:jc w:val="both"/>
      </w:pPr>
      <w:r w:rsidRPr="00CD34C0">
        <w:tab/>
      </w:r>
    </w:p>
    <w:p w:rsidR="000D51D7" w:rsidRPr="00997C96" w:rsidRDefault="000D51D7" w:rsidP="00B04955">
      <w:pPr>
        <w:tabs>
          <w:tab w:val="left" w:pos="0"/>
        </w:tabs>
        <w:jc w:val="both"/>
        <w:rPr>
          <w:sz w:val="28"/>
          <w:szCs w:val="28"/>
        </w:rPr>
      </w:pPr>
      <w:r w:rsidRPr="00CD34C0">
        <w:tab/>
      </w:r>
    </w:p>
    <w:p w:rsidR="000D51D7" w:rsidRPr="00603231" w:rsidRDefault="000D51D7" w:rsidP="00B04955">
      <w:pPr>
        <w:jc w:val="center"/>
        <w:rPr>
          <w:sz w:val="28"/>
          <w:szCs w:val="28"/>
          <w:lang w:val="ru-RU"/>
        </w:rPr>
      </w:pPr>
      <w:r w:rsidRPr="00997C96">
        <w:rPr>
          <w:b/>
          <w:bCs/>
          <w:sz w:val="28"/>
          <w:szCs w:val="28"/>
        </w:rPr>
        <w:t>РАЗДЕЛ ТРЕТИ</w:t>
      </w:r>
    </w:p>
    <w:p w:rsidR="000D51D7" w:rsidRPr="00997C96" w:rsidRDefault="000D51D7" w:rsidP="00B04955">
      <w:pPr>
        <w:jc w:val="center"/>
        <w:rPr>
          <w:sz w:val="28"/>
          <w:szCs w:val="28"/>
        </w:rPr>
      </w:pPr>
    </w:p>
    <w:p w:rsidR="000D51D7" w:rsidRDefault="000D51D7" w:rsidP="00B04955">
      <w:pPr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РЕД ЗА ОТПУСКАНЕ НА СТИПЕНДИИ</w:t>
      </w:r>
    </w:p>
    <w:p w:rsidR="000D51D7" w:rsidRPr="00997C96" w:rsidRDefault="000D51D7" w:rsidP="00B04955">
      <w:pPr>
        <w:jc w:val="center"/>
        <w:rPr>
          <w:b/>
          <w:bCs/>
          <w:sz w:val="28"/>
          <w:szCs w:val="28"/>
        </w:rPr>
      </w:pPr>
    </w:p>
    <w:p w:rsidR="000D51D7" w:rsidRDefault="000D51D7" w:rsidP="00B04955">
      <w:pPr>
        <w:tabs>
          <w:tab w:val="left" w:pos="180"/>
        </w:tabs>
        <w:jc w:val="both"/>
        <w:outlineLvl w:val="0"/>
      </w:pPr>
      <w:r w:rsidRPr="001A1487">
        <w:rPr>
          <w:b/>
          <w:bCs/>
          <w:sz w:val="28"/>
          <w:szCs w:val="28"/>
        </w:rPr>
        <w:t>           </w:t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9</w:t>
      </w:r>
      <w:r w:rsidRPr="001A1487">
        <w:rPr>
          <w:b/>
          <w:bCs/>
        </w:rPr>
        <w:t>.(1)</w:t>
      </w:r>
      <w:r w:rsidRPr="00CD34C0">
        <w:rPr>
          <w:b/>
          <w:bCs/>
        </w:rPr>
        <w:t xml:space="preserve"> </w:t>
      </w:r>
      <w:r w:rsidRPr="00CD34C0">
        <w:t xml:space="preserve">Кмета на </w:t>
      </w:r>
      <w:r>
        <w:t>Община Стралджа</w:t>
      </w:r>
      <w:r w:rsidRPr="00CD34C0">
        <w:t xml:space="preserve"> </w:t>
      </w:r>
      <w:r>
        <w:t xml:space="preserve">определя със заповед състава на Експертно – консултативна </w:t>
      </w:r>
      <w:r w:rsidRPr="0063650D">
        <w:t>комисия, чийто състав се оповестява публично</w:t>
      </w:r>
      <w:r>
        <w:t xml:space="preserve"> в официалния сайт на общината.</w:t>
      </w:r>
      <w:r w:rsidRPr="00132EEC">
        <w:rPr>
          <w:b/>
          <w:bCs/>
        </w:rPr>
        <w:t xml:space="preserve"> </w:t>
      </w:r>
    </w:p>
    <w:p w:rsidR="000D51D7" w:rsidRPr="00CD34C0" w:rsidRDefault="000D51D7" w:rsidP="00B04955">
      <w:pPr>
        <w:tabs>
          <w:tab w:val="left" w:pos="180"/>
        </w:tabs>
        <w:jc w:val="both"/>
        <w:outlineLvl w:val="0"/>
      </w:pPr>
      <w:r>
        <w:tab/>
      </w:r>
      <w:r w:rsidRPr="00603231">
        <w:rPr>
          <w:lang w:val="ru-RU"/>
        </w:rPr>
        <w:t xml:space="preserve">     </w:t>
      </w:r>
      <w:r>
        <w:tab/>
      </w:r>
      <w:r w:rsidRPr="00603231">
        <w:rPr>
          <w:b/>
          <w:bCs/>
          <w:lang w:val="ru-RU"/>
        </w:rPr>
        <w:t>(2)</w:t>
      </w:r>
      <w:r w:rsidRPr="00CD34C0">
        <w:t xml:space="preserve"> </w:t>
      </w:r>
      <w:r>
        <w:t xml:space="preserve">Експертно – консултативната </w:t>
      </w:r>
      <w:r w:rsidRPr="00CD34C0">
        <w:t>комисия</w:t>
      </w:r>
      <w:r>
        <w:t xml:space="preserve"> се състои от не </w:t>
      </w:r>
      <w:r w:rsidRPr="0063650D">
        <w:t>повече от 5 члена. В нейния състав се включват заместник</w:t>
      </w:r>
      <w:r w:rsidRPr="0063650D">
        <w:rPr>
          <w:lang w:val="ru-RU"/>
        </w:rPr>
        <w:t xml:space="preserve"> </w:t>
      </w:r>
      <w:r w:rsidRPr="0063650D">
        <w:t>-</w:t>
      </w:r>
      <w:r w:rsidRPr="0063650D">
        <w:rPr>
          <w:lang w:val="ru-RU"/>
        </w:rPr>
        <w:t xml:space="preserve"> </w:t>
      </w:r>
      <w:r w:rsidRPr="0063650D">
        <w:t>кмет,  секретаря на общината, юрист и п</w:t>
      </w:r>
      <w:r w:rsidRPr="0063650D">
        <w:rPr>
          <w:sz w:val="22"/>
          <w:szCs w:val="22"/>
        </w:rPr>
        <w:t xml:space="preserve">редседателите  на ПК в ОбС по  </w:t>
      </w:r>
      <w:r w:rsidRPr="0063650D">
        <w:t>„Социална политика” и „ Бюджет и финанси”.</w:t>
      </w:r>
    </w:p>
    <w:p w:rsidR="000D51D7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(3)</w:t>
      </w:r>
      <w:r w:rsidRPr="00CD34C0">
        <w:t xml:space="preserve"> Комисията се събира, разглежда </w:t>
      </w:r>
      <w:r w:rsidRPr="0063650D">
        <w:t>постъпилите заявления, за</w:t>
      </w:r>
      <w:r w:rsidRPr="00CD34C0">
        <w:t xml:space="preserve"> отпускане на стипендия и класира кандидатите в срок </w:t>
      </w:r>
      <w:r w:rsidRPr="00E62D8D">
        <w:t xml:space="preserve">от </w:t>
      </w:r>
      <w:r w:rsidRPr="00603231">
        <w:rPr>
          <w:lang w:val="ru-RU"/>
        </w:rPr>
        <w:t>10</w:t>
      </w:r>
      <w:r w:rsidRPr="00E62D8D">
        <w:t xml:space="preserve"> </w:t>
      </w:r>
      <w:r>
        <w:t xml:space="preserve">работни </w:t>
      </w:r>
      <w:r w:rsidRPr="00E62D8D">
        <w:t>дни</w:t>
      </w:r>
      <w:r w:rsidRPr="00CD34C0">
        <w:t xml:space="preserve"> от изтичане на срока за прием на документите по чл.</w:t>
      </w:r>
      <w:r>
        <w:t>5</w:t>
      </w:r>
      <w:r w:rsidRPr="00CD34C0">
        <w:t xml:space="preserve">. </w:t>
      </w:r>
    </w:p>
    <w:p w:rsidR="000D51D7" w:rsidRPr="00CD34C0" w:rsidRDefault="000D51D7" w:rsidP="00B04955">
      <w:pPr>
        <w:tabs>
          <w:tab w:val="left" w:pos="0"/>
        </w:tabs>
        <w:jc w:val="both"/>
      </w:pPr>
      <w:r>
        <w:t xml:space="preserve">            </w:t>
      </w:r>
      <w:r w:rsidRPr="001A1487">
        <w:rPr>
          <w:b/>
          <w:bCs/>
        </w:rPr>
        <w:t>(</w:t>
      </w:r>
      <w:r>
        <w:rPr>
          <w:b/>
          <w:bCs/>
        </w:rPr>
        <w:t>4</w:t>
      </w:r>
      <w:r w:rsidRPr="001A1487">
        <w:rPr>
          <w:b/>
          <w:bCs/>
        </w:rPr>
        <w:t>)</w:t>
      </w:r>
      <w:r w:rsidRPr="00CD34C0">
        <w:t xml:space="preserve"> </w:t>
      </w:r>
      <w:r>
        <w:t xml:space="preserve">  </w:t>
      </w:r>
      <w:r w:rsidRPr="00CD34C0">
        <w:t>Кандидат, който не е представил необходимите документи, съгласно чл.</w:t>
      </w:r>
      <w:r>
        <w:t>8 не се допуска</w:t>
      </w:r>
      <w:r w:rsidRPr="00603231">
        <w:rPr>
          <w:lang w:val="ru-RU"/>
        </w:rPr>
        <w:t xml:space="preserve"> </w:t>
      </w:r>
      <w:r w:rsidRPr="00CD34C0">
        <w:t>до класиране.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color w:val="FF0000"/>
        </w:rPr>
        <w:tab/>
      </w:r>
      <w:r w:rsidRPr="001A1487">
        <w:rPr>
          <w:b/>
          <w:bCs/>
        </w:rPr>
        <w:t>(</w:t>
      </w:r>
      <w:r>
        <w:rPr>
          <w:b/>
          <w:bCs/>
        </w:rPr>
        <w:t>5</w:t>
      </w:r>
      <w:r w:rsidRPr="001A1487">
        <w:rPr>
          <w:b/>
          <w:bCs/>
        </w:rPr>
        <w:t>)</w:t>
      </w:r>
      <w:r w:rsidRPr="00CD34C0">
        <w:rPr>
          <w:color w:val="FF0000"/>
        </w:rPr>
        <w:t xml:space="preserve"> </w:t>
      </w:r>
      <w:r w:rsidRPr="00CD34C0">
        <w:t>Комисията р</w:t>
      </w:r>
      <w:r>
        <w:t xml:space="preserve">азглежда и класира кандидатите. </w:t>
      </w:r>
      <w:r w:rsidRPr="00E62D8D">
        <w:t xml:space="preserve">При еднакъв успех от предходната година с предимство се ползва кандидатът с по-висок среден успех от обучението от предходната (ако е втора, трета или последваща </w:t>
      </w:r>
      <w:r>
        <w:t>учебна</w:t>
      </w:r>
      <w:r w:rsidRPr="00E62D8D">
        <w:t xml:space="preserve"> година студент)  или от дипломата за средно образование (ако е новоприет студент).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color w:val="FF0000"/>
        </w:rPr>
        <w:tab/>
      </w:r>
      <w:r w:rsidRPr="001A1487">
        <w:rPr>
          <w:b/>
          <w:bCs/>
        </w:rPr>
        <w:t>(</w:t>
      </w:r>
      <w:r>
        <w:rPr>
          <w:b/>
          <w:bCs/>
        </w:rPr>
        <w:t>6</w:t>
      </w:r>
      <w:r w:rsidRPr="001A1487">
        <w:rPr>
          <w:b/>
          <w:bCs/>
        </w:rPr>
        <w:t>)</w:t>
      </w:r>
      <w:r w:rsidRPr="00CD34C0">
        <w:t xml:space="preserve"> Комисията съставя протокол, </w:t>
      </w:r>
      <w:r>
        <w:t>за класиране на кандидатите.</w:t>
      </w:r>
    </w:p>
    <w:p w:rsidR="000D51D7" w:rsidRDefault="000D51D7" w:rsidP="008A5D39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</w:t>
      </w:r>
      <w:r>
        <w:rPr>
          <w:b/>
          <w:bCs/>
        </w:rPr>
        <w:t>7</w:t>
      </w:r>
      <w:r w:rsidRPr="001A1487">
        <w:rPr>
          <w:b/>
          <w:bCs/>
        </w:rPr>
        <w:t>)</w:t>
      </w:r>
      <w:r w:rsidRPr="00CD34C0">
        <w:t xml:space="preserve"> Изготвения</w:t>
      </w:r>
      <w:r>
        <w:t>т</w:t>
      </w:r>
      <w:r w:rsidRPr="00CD34C0">
        <w:t xml:space="preserve"> протокол се пред</w:t>
      </w:r>
      <w:r>
        <w:t>ставя</w:t>
      </w:r>
      <w:r w:rsidRPr="00CD34C0">
        <w:t xml:space="preserve"> на Кмета на </w:t>
      </w:r>
      <w:r>
        <w:t>Община Стралджа</w:t>
      </w:r>
      <w:r w:rsidRPr="00CD34C0">
        <w:t xml:space="preserve"> </w:t>
      </w:r>
      <w:r>
        <w:t xml:space="preserve">в седем дневен срок.  </w:t>
      </w:r>
    </w:p>
    <w:p w:rsidR="000D51D7" w:rsidRDefault="000D51D7" w:rsidP="008A5D39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</w:t>
      </w:r>
      <w:r>
        <w:rPr>
          <w:b/>
          <w:bCs/>
        </w:rPr>
        <w:t>8</w:t>
      </w:r>
      <w:r w:rsidRPr="001A1487">
        <w:rPr>
          <w:b/>
          <w:bCs/>
        </w:rPr>
        <w:t>)</w:t>
      </w:r>
      <w:r w:rsidRPr="00CD34C0">
        <w:t xml:space="preserve"> </w:t>
      </w:r>
      <w:r>
        <w:t>Списъкът на класираните и некласирани кандидати се публикува в сайта на общината.</w:t>
      </w:r>
    </w:p>
    <w:p w:rsidR="000D51D7" w:rsidRPr="0063650D" w:rsidRDefault="000D51D7" w:rsidP="008A5D39">
      <w:pPr>
        <w:tabs>
          <w:tab w:val="left" w:pos="0"/>
        </w:tabs>
        <w:jc w:val="both"/>
      </w:pPr>
      <w:r w:rsidRPr="00CD34C0">
        <w:tab/>
      </w:r>
      <w:r w:rsidRPr="0063650D">
        <w:rPr>
          <w:b/>
          <w:bCs/>
        </w:rPr>
        <w:t>(9)</w:t>
      </w:r>
      <w:r w:rsidRPr="0063650D">
        <w:t xml:space="preserve"> В 14 дневен срок от получаване на протокола, Кметът на Община Стралджа</w:t>
      </w:r>
      <w:r w:rsidRPr="0063650D">
        <w:rPr>
          <w:lang w:val="ru-RU"/>
        </w:rPr>
        <w:t xml:space="preserve"> </w:t>
      </w:r>
      <w:r w:rsidRPr="0063650D">
        <w:t>внася докладна записка до Общински съвет при Община Стралджа</w:t>
      </w:r>
      <w:r w:rsidRPr="0063650D">
        <w:rPr>
          <w:lang w:val="ru-RU"/>
        </w:rPr>
        <w:t>,</w:t>
      </w:r>
      <w:r w:rsidRPr="0063650D">
        <w:t xml:space="preserve"> в която дава предложение за кандидатите, които следва да получат стипендия.</w:t>
      </w:r>
    </w:p>
    <w:p w:rsidR="000D51D7" w:rsidRPr="0063650D" w:rsidRDefault="000D51D7" w:rsidP="008A5D39">
      <w:pPr>
        <w:tabs>
          <w:tab w:val="left" w:pos="0"/>
        </w:tabs>
        <w:jc w:val="both"/>
      </w:pPr>
      <w:r w:rsidRPr="0063650D">
        <w:tab/>
      </w:r>
      <w:r w:rsidRPr="0063650D">
        <w:rPr>
          <w:b/>
          <w:bCs/>
          <w:lang w:val="ru-RU"/>
        </w:rPr>
        <w:t>(10)</w:t>
      </w:r>
      <w:r w:rsidRPr="0063650D">
        <w:rPr>
          <w:lang w:val="ru-RU"/>
        </w:rPr>
        <w:t xml:space="preserve"> </w:t>
      </w:r>
      <w:r w:rsidRPr="0063650D">
        <w:t>Общинският съвет приема решение за поименно отпускане на стипендия и определя размера на същата.</w:t>
      </w:r>
    </w:p>
    <w:p w:rsidR="000D51D7" w:rsidRPr="0063650D" w:rsidRDefault="000D51D7" w:rsidP="008A5D39">
      <w:pPr>
        <w:tabs>
          <w:tab w:val="left" w:pos="0"/>
        </w:tabs>
        <w:jc w:val="both"/>
      </w:pPr>
      <w:r w:rsidRPr="0063650D">
        <w:tab/>
      </w:r>
      <w:r w:rsidRPr="0063650D">
        <w:rPr>
          <w:b/>
          <w:bCs/>
          <w:lang w:val="ru-RU"/>
        </w:rPr>
        <w:t>(11)</w:t>
      </w:r>
      <w:r w:rsidRPr="0063650D">
        <w:rPr>
          <w:lang w:val="ru-RU"/>
        </w:rPr>
        <w:t xml:space="preserve"> </w:t>
      </w:r>
      <w:r w:rsidRPr="0063650D">
        <w:t>Общинския съвет възлага на Кмета на Общината да сключи договори с определените кандидатите за стипендия, съгласно изискванията на ЗЗД.</w:t>
      </w:r>
    </w:p>
    <w:p w:rsidR="000D51D7" w:rsidRPr="0063650D" w:rsidRDefault="000D51D7" w:rsidP="008A5D39">
      <w:pPr>
        <w:tabs>
          <w:tab w:val="left" w:pos="0"/>
        </w:tabs>
        <w:jc w:val="both"/>
      </w:pPr>
      <w:r w:rsidRPr="0063650D">
        <w:tab/>
      </w:r>
      <w:r w:rsidRPr="0063650D">
        <w:rPr>
          <w:b/>
          <w:bCs/>
        </w:rPr>
        <w:t>Чл.1</w:t>
      </w:r>
      <w:r w:rsidRPr="0063650D">
        <w:rPr>
          <w:b/>
          <w:bCs/>
          <w:lang w:val="ru-RU"/>
        </w:rPr>
        <w:t>0</w:t>
      </w:r>
      <w:r w:rsidRPr="0063650D">
        <w:rPr>
          <w:b/>
          <w:bCs/>
        </w:rPr>
        <w:t>.</w:t>
      </w:r>
      <w:r w:rsidRPr="0063650D">
        <w:t xml:space="preserve"> В </w:t>
      </w:r>
      <w:r w:rsidRPr="0063650D">
        <w:rPr>
          <w:lang w:val="ru-RU"/>
        </w:rPr>
        <w:t>1</w:t>
      </w:r>
      <w:r w:rsidRPr="0063650D">
        <w:t>0-дневен срок от влизане в сила на решението на Общинския съвет , Кметът на общината издава заповед за отпускане на стипендия и  сключва договор с определените кандидатите.</w:t>
      </w:r>
    </w:p>
    <w:p w:rsidR="000D51D7" w:rsidRPr="00CD34C0" w:rsidRDefault="000D51D7" w:rsidP="008A5D39">
      <w:pPr>
        <w:tabs>
          <w:tab w:val="left" w:pos="0"/>
        </w:tabs>
        <w:jc w:val="both"/>
      </w:pPr>
      <w:r w:rsidRPr="0063650D">
        <w:tab/>
      </w:r>
    </w:p>
    <w:p w:rsidR="000D51D7" w:rsidRPr="007F1B88" w:rsidRDefault="000D51D7" w:rsidP="00B0495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997C96">
        <w:rPr>
          <w:b/>
          <w:bCs/>
          <w:sz w:val="28"/>
          <w:szCs w:val="28"/>
        </w:rPr>
        <w:t> </w:t>
      </w:r>
      <w:r w:rsidRPr="007F1B88">
        <w:rPr>
          <w:b/>
          <w:bCs/>
          <w:sz w:val="28"/>
          <w:szCs w:val="28"/>
        </w:rPr>
        <w:t>РАЗДЕЛ ЧЕТВЪРТИ</w:t>
      </w:r>
    </w:p>
    <w:p w:rsidR="000D51D7" w:rsidRPr="007F1B88" w:rsidRDefault="000D51D7" w:rsidP="00B04955">
      <w:pPr>
        <w:tabs>
          <w:tab w:val="left" w:pos="0"/>
        </w:tabs>
        <w:jc w:val="both"/>
        <w:rPr>
          <w:sz w:val="28"/>
          <w:szCs w:val="28"/>
        </w:rPr>
      </w:pPr>
    </w:p>
    <w:p w:rsidR="000D51D7" w:rsidRPr="007F1B88" w:rsidRDefault="000D51D7" w:rsidP="00B0495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F1B88">
        <w:rPr>
          <w:b/>
          <w:bCs/>
          <w:sz w:val="28"/>
          <w:szCs w:val="28"/>
        </w:rPr>
        <w:t>ЗАДЪЛЖЕНИЯ НА СТИПЕНДИАНТА. СЪДЪРЖАНИЕ НА ДОГОВОРА</w:t>
      </w:r>
    </w:p>
    <w:p w:rsidR="000D51D7" w:rsidRPr="007F1B88" w:rsidRDefault="000D51D7" w:rsidP="00B04955">
      <w:pPr>
        <w:tabs>
          <w:tab w:val="left" w:pos="0"/>
        </w:tabs>
        <w:jc w:val="both"/>
        <w:rPr>
          <w:sz w:val="28"/>
          <w:szCs w:val="28"/>
        </w:rPr>
      </w:pPr>
      <w:r w:rsidRPr="007F1B88">
        <w:rPr>
          <w:sz w:val="28"/>
          <w:szCs w:val="28"/>
        </w:rPr>
        <w:tab/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11</w:t>
      </w:r>
      <w:r w:rsidRPr="001A1487">
        <w:rPr>
          <w:b/>
          <w:bCs/>
        </w:rPr>
        <w:t>. (1)</w:t>
      </w:r>
      <w:r w:rsidRPr="00CD34C0">
        <w:t xml:space="preserve"> Стипендиантът следва да завърши курса </w:t>
      </w:r>
      <w:r>
        <w:t>н</w:t>
      </w:r>
      <w:r w:rsidRPr="00CD34C0">
        <w:t>а обучени</w:t>
      </w:r>
      <w:r>
        <w:t>е</w:t>
      </w:r>
      <w:r w:rsidRPr="00CD34C0">
        <w:t xml:space="preserve"> без да повтаря години или семестри, като полага необходимото старание при учението.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 xml:space="preserve"> </w:t>
      </w:r>
      <w:r w:rsidRPr="00CD34C0">
        <w:tab/>
      </w:r>
      <w:r w:rsidRPr="001A1487">
        <w:rPr>
          <w:b/>
          <w:bCs/>
        </w:rPr>
        <w:t>(2)</w:t>
      </w:r>
      <w:r w:rsidRPr="00CD34C0">
        <w:t xml:space="preserve"> Стипендиантът е задължен след края на всеки семестър да представя в деловодството на </w:t>
      </w:r>
      <w:r>
        <w:t>Община Стралджа</w:t>
      </w:r>
      <w:r w:rsidRPr="00CD34C0">
        <w:t xml:space="preserve"> </w:t>
      </w:r>
      <w:r>
        <w:t>документ</w:t>
      </w:r>
      <w:r w:rsidRPr="00CD34C0">
        <w:t xml:space="preserve"> от висшето уч</w:t>
      </w:r>
      <w:r>
        <w:t>илище, удостоверяващ</w:t>
      </w:r>
      <w:r w:rsidRPr="00CD34C0">
        <w:t xml:space="preserve"> успеха му от положените изпити, както и </w:t>
      </w:r>
      <w:r>
        <w:t xml:space="preserve"> обстоятелството за записан последващ</w:t>
      </w:r>
      <w:r w:rsidRPr="00CD34C0">
        <w:t xml:space="preserve"> семестър</w:t>
      </w:r>
      <w:r w:rsidRPr="009E1D29">
        <w:t xml:space="preserve"> </w:t>
      </w:r>
      <w:r w:rsidRPr="00603231">
        <w:rPr>
          <w:lang w:val="ru-RU"/>
        </w:rPr>
        <w:t>(</w:t>
      </w:r>
      <w:r>
        <w:t>уверение</w:t>
      </w:r>
      <w:r w:rsidRPr="00603231">
        <w:rPr>
          <w:lang w:val="ru-RU"/>
        </w:rPr>
        <w:t>)</w:t>
      </w:r>
      <w:r w:rsidRPr="00CD34C0">
        <w:t xml:space="preserve">. При непредставяне на документите по неуважителни причини </w:t>
      </w:r>
      <w:r>
        <w:t xml:space="preserve">Кмета на общината </w:t>
      </w:r>
      <w:r w:rsidRPr="00CD34C0">
        <w:t xml:space="preserve"> едностранно </w:t>
      </w:r>
      <w:r>
        <w:t>прекратява</w:t>
      </w:r>
      <w:r w:rsidRPr="00CD34C0">
        <w:t xml:space="preserve"> договора.</w:t>
      </w:r>
    </w:p>
    <w:p w:rsidR="000D51D7" w:rsidRPr="00CD34C0" w:rsidRDefault="000D51D7" w:rsidP="00B04955">
      <w:pPr>
        <w:tabs>
          <w:tab w:val="left" w:pos="0"/>
        </w:tabs>
        <w:jc w:val="both"/>
      </w:pPr>
      <w:r>
        <w:tab/>
      </w:r>
      <w:r w:rsidRPr="001A1487">
        <w:rPr>
          <w:b/>
          <w:bCs/>
        </w:rPr>
        <w:t>(3)</w:t>
      </w:r>
      <w:r>
        <w:t xml:space="preserve"> При  успех</w:t>
      </w:r>
      <w:r w:rsidRPr="00603231">
        <w:rPr>
          <w:lang w:val="ru-RU"/>
        </w:rPr>
        <w:t xml:space="preserve"> </w:t>
      </w:r>
      <w:r>
        <w:rPr>
          <w:lang w:val="ru-RU"/>
        </w:rPr>
        <w:t>по – нисък от добър 4,00</w:t>
      </w:r>
      <w:r>
        <w:t>, Кметът на Община Стралджа</w:t>
      </w:r>
      <w:r w:rsidRPr="00CD34C0">
        <w:t xml:space="preserve"> </w:t>
      </w:r>
      <w:r>
        <w:t xml:space="preserve">прекратява </w:t>
      </w:r>
      <w:r w:rsidRPr="00CD34C0">
        <w:t xml:space="preserve"> едностранно договора за предоставяне на стипендия.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(4)</w:t>
      </w:r>
      <w:r w:rsidRPr="00CD34C0">
        <w:t xml:space="preserve"> Стипендиантът </w:t>
      </w:r>
      <w:r>
        <w:t>е задължен</w:t>
      </w:r>
      <w:r w:rsidRPr="00CD34C0">
        <w:t>:</w:t>
      </w:r>
    </w:p>
    <w:p w:rsidR="000D51D7" w:rsidRDefault="000D51D7" w:rsidP="00B04955">
      <w:pPr>
        <w:tabs>
          <w:tab w:val="left" w:pos="0"/>
        </w:tabs>
        <w:jc w:val="both"/>
      </w:pPr>
      <w:r w:rsidRPr="00CD34C0">
        <w:tab/>
      </w:r>
      <w:r>
        <w:t>1.</w:t>
      </w:r>
      <w:r w:rsidRPr="00CD34C0">
        <w:t xml:space="preserve"> да </w:t>
      </w:r>
      <w:r>
        <w:t xml:space="preserve">не </w:t>
      </w:r>
      <w:r w:rsidRPr="00CD34C0">
        <w:t>променя специалността, за която получава стипендия</w:t>
      </w:r>
      <w:r>
        <w:t>;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>
        <w:t>2</w:t>
      </w:r>
      <w:r w:rsidRPr="00CD34C0">
        <w:t xml:space="preserve">. </w:t>
      </w:r>
      <w:r>
        <w:t xml:space="preserve">да не </w:t>
      </w:r>
      <w:r w:rsidRPr="00CD34C0">
        <w:t>прекъсва обучението си по неуважителни причини;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color w:val="FF0000"/>
        </w:rPr>
        <w:tab/>
      </w:r>
      <w:r>
        <w:rPr>
          <w:b/>
          <w:bCs/>
        </w:rPr>
        <w:t>(5</w:t>
      </w:r>
      <w:r w:rsidRPr="001A1487">
        <w:rPr>
          <w:b/>
          <w:bCs/>
        </w:rPr>
        <w:t>)</w:t>
      </w:r>
      <w:r w:rsidRPr="00CD34C0">
        <w:t xml:space="preserve"> При неотложна необходимост от страна на стипендианта да прекъсне временно обучението си, </w:t>
      </w:r>
      <w:r>
        <w:t>по уважителни причини</w:t>
      </w:r>
      <w:r w:rsidRPr="00CD34C0">
        <w:t>, страните мога</w:t>
      </w:r>
      <w:r>
        <w:t>т</w:t>
      </w:r>
      <w:r w:rsidRPr="00CD34C0">
        <w:t xml:space="preserve"> да уговорят да не прекратяват договора. За срока, в който стипендианта е прекъснал обучението си не се изплаща стипендия. </w:t>
      </w:r>
    </w:p>
    <w:p w:rsidR="000D51D7" w:rsidRDefault="000D51D7" w:rsidP="00B04955">
      <w:pPr>
        <w:tabs>
          <w:tab w:val="left" w:pos="0"/>
        </w:tabs>
        <w:jc w:val="both"/>
      </w:pPr>
      <w:r>
        <w:tab/>
      </w:r>
      <w:r w:rsidRPr="00603231">
        <w:rPr>
          <w:b/>
          <w:bCs/>
          <w:lang w:val="ru-RU"/>
        </w:rPr>
        <w:t>(</w:t>
      </w:r>
      <w:r>
        <w:rPr>
          <w:b/>
          <w:bCs/>
          <w:lang w:val="ru-RU"/>
        </w:rPr>
        <w:t>6</w:t>
      </w:r>
      <w:r w:rsidRPr="00603231">
        <w:rPr>
          <w:b/>
          <w:bCs/>
          <w:lang w:val="ru-RU"/>
        </w:rPr>
        <w:t xml:space="preserve">) </w:t>
      </w:r>
      <w:r w:rsidRPr="0063650D">
        <w:t>Всеки стипендиант е длъжен да уведоми Кмета на Общината в 7 дневен срок от настъпване на обстоятелствата, довели до прекъсване на обучението.</w:t>
      </w:r>
    </w:p>
    <w:p w:rsidR="000D51D7" w:rsidRPr="00E62D8D" w:rsidRDefault="000D51D7" w:rsidP="00D80644">
      <w:pPr>
        <w:tabs>
          <w:tab w:val="left" w:pos="0"/>
        </w:tabs>
        <w:jc w:val="both"/>
      </w:pPr>
      <w:r>
        <w:rPr>
          <w:b/>
          <w:bCs/>
        </w:rPr>
        <w:tab/>
        <w:t>(7</w:t>
      </w:r>
      <w:r w:rsidRPr="001A1487">
        <w:rPr>
          <w:b/>
          <w:bCs/>
        </w:rPr>
        <w:t>)</w:t>
      </w:r>
      <w:r w:rsidRPr="00CD34C0">
        <w:t xml:space="preserve"> </w:t>
      </w:r>
      <w:r w:rsidRPr="0063650D">
        <w:t>При неспазване на задълженията по чл. 11 стипендианта се задължава  да възстанови получената до момента сума, ведно със законоустановената лихва.</w:t>
      </w:r>
      <w:r w:rsidRPr="00E62D8D">
        <w:t xml:space="preserve"> </w:t>
      </w:r>
    </w:p>
    <w:p w:rsidR="000D51D7" w:rsidRPr="00AC020E" w:rsidRDefault="000D51D7" w:rsidP="00B04955">
      <w:pPr>
        <w:tabs>
          <w:tab w:val="left" w:pos="0"/>
        </w:tabs>
        <w:jc w:val="both"/>
        <w:rPr>
          <w:b/>
          <w:bCs/>
        </w:rPr>
      </w:pP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color w:val="FF0000"/>
        </w:rPr>
        <w:tab/>
      </w:r>
      <w:r w:rsidRPr="001A1487">
        <w:rPr>
          <w:b/>
          <w:bCs/>
        </w:rPr>
        <w:t>Чл.1</w:t>
      </w:r>
      <w:r w:rsidRPr="00603231">
        <w:rPr>
          <w:b/>
          <w:bCs/>
          <w:lang w:val="ru-RU"/>
        </w:rPr>
        <w:t>2</w:t>
      </w:r>
      <w:r w:rsidRPr="001A1487">
        <w:rPr>
          <w:b/>
          <w:bCs/>
        </w:rPr>
        <w:t>.(1)</w:t>
      </w:r>
      <w:r w:rsidRPr="00CD34C0">
        <w:t xml:space="preserve"> </w:t>
      </w:r>
      <w:r w:rsidRPr="00B1508A">
        <w:t>Договорът по чл.1</w:t>
      </w:r>
      <w:r w:rsidRPr="00603231">
        <w:rPr>
          <w:lang w:val="ru-RU"/>
        </w:rPr>
        <w:t>0</w:t>
      </w:r>
      <w:r w:rsidRPr="00B1508A">
        <w:t xml:space="preserve"> задължително съдържа клауза, която да задължава стипендиантът да работи на територията на община</w:t>
      </w:r>
      <w:r>
        <w:t xml:space="preserve"> Стралджа,</w:t>
      </w:r>
      <w:r w:rsidRPr="00CD34C0">
        <w:t xml:space="preserve"> </w:t>
      </w:r>
      <w:r w:rsidRPr="00B1508A">
        <w:t>като административно-териториална единица</w:t>
      </w:r>
      <w:r>
        <w:t xml:space="preserve">, </w:t>
      </w:r>
      <w:r w:rsidRPr="00B1508A">
        <w:t>по специалността, по която е бил стипендиант.</w:t>
      </w:r>
    </w:p>
    <w:p w:rsidR="000D51D7" w:rsidRPr="005B60E2" w:rsidRDefault="000D51D7" w:rsidP="00B04955">
      <w:pPr>
        <w:tabs>
          <w:tab w:val="left" w:pos="0"/>
        </w:tabs>
        <w:jc w:val="both"/>
      </w:pPr>
      <w:r w:rsidRPr="005B60E2">
        <w:tab/>
      </w:r>
      <w:r w:rsidRPr="001A1487">
        <w:rPr>
          <w:b/>
          <w:bCs/>
        </w:rPr>
        <w:t>(2)</w:t>
      </w:r>
      <w:r w:rsidRPr="005B60E2">
        <w:t xml:space="preserve"> Срокът по предходната алинея е пропорционален на срока, за който стипендиантът</w:t>
      </w:r>
      <w:r>
        <w:t xml:space="preserve"> </w:t>
      </w:r>
      <w:r w:rsidRPr="005B60E2">
        <w:t xml:space="preserve">е бил подпомаган по настоящата Наредба. 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(3)</w:t>
      </w:r>
      <w:r w:rsidRPr="00CD34C0">
        <w:t xml:space="preserve"> Задължението на стипендианта за започване на работа възниква</w:t>
      </w:r>
      <w:r>
        <w:t>,</w:t>
      </w:r>
      <w:r w:rsidRPr="00CD34C0">
        <w:t xml:space="preserve"> след завърш</w:t>
      </w:r>
      <w:r>
        <w:t xml:space="preserve">ване курса </w:t>
      </w:r>
      <w:r w:rsidRPr="00CD34C0">
        <w:t>на обучени</w:t>
      </w:r>
      <w:r>
        <w:t>е</w:t>
      </w:r>
      <w:r w:rsidRPr="00CD34C0">
        <w:t>,</w:t>
      </w:r>
      <w:r>
        <w:t xml:space="preserve"> и получаването на документ</w:t>
      </w:r>
      <w:r w:rsidRPr="00CD34C0">
        <w:t>, ко</w:t>
      </w:r>
      <w:r>
        <w:t>й</w:t>
      </w:r>
      <w:r w:rsidRPr="00CD34C0">
        <w:t xml:space="preserve">то </w:t>
      </w:r>
      <w:r>
        <w:t>му позволява да работи по специалността 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(4)</w:t>
      </w:r>
      <w:r>
        <w:t xml:space="preserve"> Конкретното работно място</w:t>
      </w:r>
      <w:r w:rsidRPr="00CD34C0">
        <w:t xml:space="preserve"> </w:t>
      </w:r>
      <w:r>
        <w:t xml:space="preserve">се уговаря </w:t>
      </w:r>
      <w:r w:rsidRPr="00CD34C0">
        <w:t xml:space="preserve">между стипендианта и </w:t>
      </w:r>
      <w:r>
        <w:t>Община Стралджа</w:t>
      </w:r>
      <w:r w:rsidRPr="00CD34C0">
        <w:t xml:space="preserve"> непосредствено  след завършване на процедурата по ал.3.</w:t>
      </w:r>
    </w:p>
    <w:p w:rsidR="000D51D7" w:rsidRPr="00CD34C0" w:rsidRDefault="000D51D7" w:rsidP="00B04955">
      <w:pPr>
        <w:tabs>
          <w:tab w:val="left" w:pos="0"/>
        </w:tabs>
        <w:jc w:val="both"/>
        <w:rPr>
          <w:color w:val="FF0000"/>
        </w:rPr>
      </w:pPr>
      <w:r w:rsidRPr="00CD34C0">
        <w:tab/>
        <w:t xml:space="preserve"> 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rPr>
          <w:color w:val="FF0000"/>
        </w:rPr>
        <w:tab/>
      </w:r>
      <w:r w:rsidRPr="001A1487">
        <w:rPr>
          <w:b/>
          <w:bCs/>
        </w:rPr>
        <w:t>Чл.1</w:t>
      </w:r>
      <w:r w:rsidRPr="00603231">
        <w:rPr>
          <w:b/>
          <w:bCs/>
          <w:lang w:val="ru-RU"/>
        </w:rPr>
        <w:t>3</w:t>
      </w:r>
      <w:r w:rsidRPr="001A1487">
        <w:rPr>
          <w:b/>
          <w:bCs/>
        </w:rPr>
        <w:t>. (1)</w:t>
      </w:r>
      <w:r w:rsidRPr="00CD34C0">
        <w:t xml:space="preserve"> Ако  стипендиант</w:t>
      </w:r>
      <w:r>
        <w:t>ът</w:t>
      </w:r>
      <w:r w:rsidRPr="00CD34C0">
        <w:t xml:space="preserve"> откаже да заеме осигуреното му от </w:t>
      </w:r>
      <w:r>
        <w:t>Община Стралджа</w:t>
      </w:r>
      <w:r w:rsidRPr="00CD34C0">
        <w:t xml:space="preserve"> работно място</w:t>
      </w:r>
      <w:r w:rsidRPr="00E62D8D">
        <w:t xml:space="preserve">, той е </w:t>
      </w:r>
      <w:r>
        <w:t>за</w:t>
      </w:r>
      <w:r w:rsidRPr="00E62D8D">
        <w:t>д</w:t>
      </w:r>
      <w:r>
        <w:t>ължен</w:t>
      </w:r>
      <w:r w:rsidRPr="00E62D8D">
        <w:t xml:space="preserve"> да въ</w:t>
      </w:r>
      <w:r>
        <w:t>зстанови</w:t>
      </w:r>
      <w:r w:rsidRPr="00E62D8D">
        <w:t xml:space="preserve"> всички средства получени под формата на стипендия</w:t>
      </w:r>
      <w:r>
        <w:t>,</w:t>
      </w:r>
      <w:r w:rsidRPr="00E62D8D">
        <w:t xml:space="preserve"> ведно с  дължими</w:t>
      </w:r>
      <w:r>
        <w:t>те</w:t>
      </w:r>
      <w:r w:rsidRPr="00E62D8D">
        <w:t xml:space="preserve"> лихви.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(2)</w:t>
      </w:r>
      <w:r w:rsidRPr="00CD34C0">
        <w:t xml:space="preserve"> При невъзможност стипендианта да възстанови </w:t>
      </w:r>
      <w:r>
        <w:t xml:space="preserve">сумата от </w:t>
      </w:r>
      <w:r w:rsidRPr="00CD34C0">
        <w:t xml:space="preserve">получените стипендии </w:t>
      </w:r>
      <w:r>
        <w:t>наведнъж,</w:t>
      </w:r>
      <w:r w:rsidRPr="00CD34C0">
        <w:t xml:space="preserve"> може да се уговори индивидуален погасителен план.</w:t>
      </w:r>
    </w:p>
    <w:p w:rsidR="000D51D7" w:rsidRPr="00603231" w:rsidRDefault="000D51D7" w:rsidP="00B04955">
      <w:pPr>
        <w:tabs>
          <w:tab w:val="left" w:pos="0"/>
        </w:tabs>
        <w:jc w:val="both"/>
        <w:rPr>
          <w:lang w:val="ru-RU"/>
        </w:rPr>
      </w:pPr>
      <w:r w:rsidRPr="00CD34C0">
        <w:tab/>
      </w:r>
      <w:r w:rsidRPr="001A1487">
        <w:rPr>
          <w:b/>
          <w:bCs/>
        </w:rPr>
        <w:t>(3)</w:t>
      </w:r>
      <w:r w:rsidRPr="00CD34C0">
        <w:t xml:space="preserve"> При непостигане на споразумение за доброволно възстановяване на изплатените стипендии, </w:t>
      </w:r>
      <w:r>
        <w:t>Община Стралджа</w:t>
      </w:r>
      <w:r w:rsidRPr="00CD34C0">
        <w:t xml:space="preserve"> събира вземането си по принудителен ред.</w:t>
      </w:r>
    </w:p>
    <w:p w:rsidR="000D51D7" w:rsidRPr="0063650D" w:rsidRDefault="000D51D7" w:rsidP="00B04955">
      <w:pPr>
        <w:tabs>
          <w:tab w:val="left" w:pos="0"/>
        </w:tabs>
        <w:jc w:val="both"/>
      </w:pPr>
      <w:r w:rsidRPr="00CD34C0">
        <w:tab/>
      </w:r>
      <w:r w:rsidRPr="001A1487">
        <w:rPr>
          <w:b/>
          <w:bCs/>
        </w:rPr>
        <w:t>(</w:t>
      </w:r>
      <w:r w:rsidRPr="00603231">
        <w:rPr>
          <w:b/>
          <w:bCs/>
          <w:lang w:val="ru-RU"/>
        </w:rPr>
        <w:t>4</w:t>
      </w:r>
      <w:r w:rsidRPr="001A1487">
        <w:rPr>
          <w:b/>
          <w:bCs/>
        </w:rPr>
        <w:t>)</w:t>
      </w:r>
      <w:r w:rsidRPr="00CD34C0">
        <w:t xml:space="preserve"> Горепосочените правила се прилагат и в случаите на разваляне на догов</w:t>
      </w:r>
      <w:r>
        <w:t xml:space="preserve">ора </w:t>
      </w:r>
      <w:r w:rsidRPr="0063650D">
        <w:t>по чл.12, ал.2, ал.3 и ал.4, както и в случаите за прекратяване по чл. 11.</w:t>
      </w:r>
    </w:p>
    <w:p w:rsidR="000D51D7" w:rsidRPr="00453F5E" w:rsidRDefault="000D51D7" w:rsidP="00B04955">
      <w:pPr>
        <w:tabs>
          <w:tab w:val="left" w:pos="0"/>
        </w:tabs>
        <w:jc w:val="both"/>
        <w:rPr>
          <w:color w:val="FF0000"/>
        </w:rPr>
      </w:pPr>
    </w:p>
    <w:p w:rsidR="000D51D7" w:rsidRPr="00CD34C0" w:rsidRDefault="000D51D7" w:rsidP="00B04955">
      <w:pPr>
        <w:tabs>
          <w:tab w:val="left" w:pos="0"/>
        </w:tabs>
        <w:jc w:val="both"/>
      </w:pPr>
    </w:p>
    <w:p w:rsidR="000D51D7" w:rsidRPr="007F1B88" w:rsidRDefault="000D51D7" w:rsidP="00B04955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color w:val="FF0000"/>
          <w:sz w:val="26"/>
          <w:szCs w:val="26"/>
          <w:lang w:val="ru-RU"/>
        </w:rPr>
        <w:t xml:space="preserve">                                                    </w:t>
      </w:r>
      <w:r>
        <w:rPr>
          <w:color w:val="FF0000"/>
          <w:sz w:val="26"/>
          <w:szCs w:val="26"/>
        </w:rPr>
        <w:t> </w:t>
      </w:r>
      <w:r w:rsidRPr="007F1B88">
        <w:rPr>
          <w:b/>
          <w:bCs/>
          <w:sz w:val="28"/>
          <w:szCs w:val="28"/>
        </w:rPr>
        <w:t>РАЗДЕЛ ПЕТИ</w:t>
      </w:r>
    </w:p>
    <w:p w:rsidR="000D51D7" w:rsidRPr="007F1B88" w:rsidRDefault="000D51D7" w:rsidP="00B04955">
      <w:pPr>
        <w:tabs>
          <w:tab w:val="left" w:pos="0"/>
        </w:tabs>
        <w:jc w:val="both"/>
        <w:rPr>
          <w:sz w:val="28"/>
          <w:szCs w:val="28"/>
        </w:rPr>
      </w:pPr>
    </w:p>
    <w:p w:rsidR="000D51D7" w:rsidRPr="007F1B88" w:rsidRDefault="000D51D7" w:rsidP="00B0495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F1B88">
        <w:rPr>
          <w:b/>
          <w:bCs/>
          <w:sz w:val="28"/>
          <w:szCs w:val="28"/>
        </w:rPr>
        <w:t>РАЗВАЛЯНЕ И ПРЕКРАТЯВАНЕ НА ДОГОВОРА ЗА СТИПЕНДИЯ</w:t>
      </w:r>
    </w:p>
    <w:p w:rsidR="000D51D7" w:rsidRPr="007F1B88" w:rsidRDefault="000D51D7" w:rsidP="00B04955">
      <w:pPr>
        <w:tabs>
          <w:tab w:val="left" w:pos="0"/>
        </w:tabs>
        <w:jc w:val="center"/>
        <w:rPr>
          <w:sz w:val="28"/>
          <w:szCs w:val="28"/>
        </w:rPr>
      </w:pPr>
    </w:p>
    <w:p w:rsidR="000D51D7" w:rsidRPr="00CD34C0" w:rsidRDefault="000D51D7" w:rsidP="00B04955">
      <w:pPr>
        <w:tabs>
          <w:tab w:val="left" w:pos="0"/>
        </w:tabs>
        <w:jc w:val="both"/>
      </w:pPr>
      <w:r>
        <w:rPr>
          <w:sz w:val="26"/>
          <w:szCs w:val="26"/>
        </w:rPr>
        <w:tab/>
      </w:r>
      <w:r w:rsidRPr="001A1487">
        <w:rPr>
          <w:b/>
          <w:bCs/>
        </w:rPr>
        <w:t>Чл.1</w:t>
      </w:r>
      <w:r w:rsidRPr="00603231">
        <w:rPr>
          <w:b/>
          <w:bCs/>
          <w:lang w:val="ru-RU"/>
        </w:rPr>
        <w:t>4</w:t>
      </w:r>
      <w:r w:rsidRPr="001A1487">
        <w:rPr>
          <w:b/>
          <w:bCs/>
        </w:rPr>
        <w:t>.</w:t>
      </w:r>
      <w:r>
        <w:t xml:space="preserve"> </w:t>
      </w:r>
      <w:r w:rsidRPr="00CD34C0">
        <w:t>Договорът за предоставяне на стипендия се прекратява или разваля при условията на настоящата Наредба. За неуредените хипотези се прилагат разпоредбите на Закона за задълженията и договорите и други нормативни актове.</w:t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</w:p>
    <w:p w:rsidR="000D51D7" w:rsidRPr="00CD34C0" w:rsidRDefault="000D51D7" w:rsidP="00B04955">
      <w:pPr>
        <w:tabs>
          <w:tab w:val="left" w:pos="0"/>
        </w:tabs>
        <w:jc w:val="both"/>
      </w:pPr>
      <w:r w:rsidRPr="00CD34C0">
        <w:tab/>
      </w:r>
    </w:p>
    <w:p w:rsidR="000D51D7" w:rsidRPr="007F1B88" w:rsidRDefault="000D51D7" w:rsidP="00B0495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F1B88">
        <w:rPr>
          <w:b/>
          <w:bCs/>
          <w:sz w:val="28"/>
          <w:szCs w:val="28"/>
        </w:rPr>
        <w:t>РАЗДЕЛ ШЕСТИ</w:t>
      </w:r>
    </w:p>
    <w:p w:rsidR="000D51D7" w:rsidRPr="007F1B88" w:rsidRDefault="000D51D7" w:rsidP="00B04955">
      <w:pPr>
        <w:pStyle w:val="Heading2"/>
        <w:tabs>
          <w:tab w:val="left" w:pos="0"/>
        </w:tabs>
        <w:jc w:val="center"/>
        <w:rPr>
          <w:rFonts w:ascii="Times New Roman" w:hAnsi="Times New Roman" w:cs="Times New Roman"/>
          <w:i w:val="0"/>
          <w:iCs w:val="0"/>
          <w:lang w:val="ru-RU"/>
        </w:rPr>
      </w:pPr>
      <w:r w:rsidRPr="007F1B88">
        <w:rPr>
          <w:rFonts w:ascii="Times New Roman" w:hAnsi="Times New Roman" w:cs="Times New Roman"/>
          <w:i w:val="0"/>
          <w:iCs w:val="0"/>
          <w:lang w:val="ru-RU"/>
        </w:rPr>
        <w:t>ИЗПЛАЩАНЕ НА СТИПЕНДИИ</w:t>
      </w:r>
    </w:p>
    <w:p w:rsidR="000D51D7" w:rsidRPr="007F1B88" w:rsidRDefault="000D51D7" w:rsidP="00B04955">
      <w:pPr>
        <w:rPr>
          <w:sz w:val="28"/>
          <w:szCs w:val="28"/>
          <w:lang w:val="ru-RU"/>
        </w:rPr>
      </w:pPr>
    </w:p>
    <w:p w:rsidR="000D51D7" w:rsidRPr="009C533B" w:rsidRDefault="000D51D7" w:rsidP="00B04955">
      <w:pPr>
        <w:jc w:val="both"/>
        <w:rPr>
          <w:color w:val="FF0000"/>
        </w:rPr>
      </w:pPr>
      <w:r>
        <w:rPr>
          <w:sz w:val="26"/>
          <w:szCs w:val="26"/>
        </w:rPr>
        <w:t>       </w:t>
      </w:r>
      <w:r w:rsidRPr="001A1487">
        <w:rPr>
          <w:b/>
          <w:bCs/>
        </w:rPr>
        <w:t>Чл.1</w:t>
      </w:r>
      <w:r>
        <w:rPr>
          <w:b/>
          <w:bCs/>
        </w:rPr>
        <w:t>5</w:t>
      </w:r>
      <w:r w:rsidRPr="001A1487">
        <w:rPr>
          <w:b/>
          <w:bCs/>
        </w:rPr>
        <w:t>.</w:t>
      </w:r>
      <w:r w:rsidRPr="00CD34C0">
        <w:rPr>
          <w:b/>
          <w:bCs/>
        </w:rPr>
        <w:t xml:space="preserve"> </w:t>
      </w:r>
      <w:r>
        <w:t xml:space="preserve">Стипендии се изплащат </w:t>
      </w:r>
      <w:r w:rsidRPr="0063650D">
        <w:t>всеки месец от срока, вписан  в представения документ за учащ.</w:t>
      </w:r>
    </w:p>
    <w:p w:rsidR="000D51D7" w:rsidRPr="00C47101" w:rsidRDefault="000D51D7" w:rsidP="00B04955">
      <w:pPr>
        <w:pStyle w:val="Heading2"/>
        <w:tabs>
          <w:tab w:val="left" w:pos="0"/>
        </w:tabs>
        <w:jc w:val="center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C47101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РАЗДЕЛ СЕДМИ</w:t>
      </w:r>
    </w:p>
    <w:p w:rsidR="000D51D7" w:rsidRPr="003401BA" w:rsidRDefault="000D51D7" w:rsidP="00B04955">
      <w:pPr>
        <w:rPr>
          <w:b/>
          <w:bCs/>
          <w:lang w:val="ru-RU"/>
        </w:rPr>
      </w:pPr>
    </w:p>
    <w:p w:rsidR="000D51D7" w:rsidRPr="003401BA" w:rsidRDefault="000D51D7" w:rsidP="00B04955">
      <w:pPr>
        <w:jc w:val="center"/>
        <w:rPr>
          <w:b/>
          <w:bCs/>
          <w:lang w:val="ru-RU"/>
        </w:rPr>
      </w:pPr>
      <w:r w:rsidRPr="003401BA">
        <w:rPr>
          <w:b/>
          <w:bCs/>
          <w:lang w:val="ru-RU"/>
        </w:rPr>
        <w:t>ПУБЛИЧНОСТ</w:t>
      </w:r>
    </w:p>
    <w:p w:rsidR="000D51D7" w:rsidRDefault="000D51D7" w:rsidP="00B04955">
      <w:pPr>
        <w:rPr>
          <w:lang w:val="ru-RU"/>
        </w:rPr>
      </w:pPr>
    </w:p>
    <w:p w:rsidR="000D51D7" w:rsidRPr="00603231" w:rsidRDefault="000D51D7" w:rsidP="00B04955">
      <w:pPr>
        <w:tabs>
          <w:tab w:val="left" w:pos="0"/>
        </w:tabs>
        <w:jc w:val="both"/>
        <w:rPr>
          <w:lang w:val="ru-RU"/>
        </w:rPr>
      </w:pPr>
      <w:r w:rsidRPr="001A1487">
        <w:rPr>
          <w:b/>
          <w:bCs/>
          <w:color w:val="FF0000"/>
        </w:rPr>
        <w:t xml:space="preserve">          </w:t>
      </w:r>
      <w:r w:rsidRPr="001A1487">
        <w:rPr>
          <w:b/>
          <w:bCs/>
        </w:rPr>
        <w:t>Чл.1</w:t>
      </w:r>
      <w:r>
        <w:rPr>
          <w:b/>
          <w:bCs/>
        </w:rPr>
        <w:t>6</w:t>
      </w:r>
      <w:r w:rsidRPr="001A1487">
        <w:rPr>
          <w:b/>
          <w:bCs/>
        </w:rPr>
        <w:t>.</w:t>
      </w:r>
      <w:r w:rsidRPr="00CD34C0">
        <w:rPr>
          <w:b/>
          <w:bCs/>
        </w:rPr>
        <w:t xml:space="preserve"> </w:t>
      </w:r>
      <w:r w:rsidRPr="00CD34C0">
        <w:t>Предоставянето на стипендии, прекратяването и развалянето на договори за предостав</w:t>
      </w:r>
      <w:r>
        <w:t>яне на стипендии по настоящата Н</w:t>
      </w:r>
      <w:r w:rsidRPr="00CD34C0">
        <w:t>аредба се свежда до знанието на местната общност чрез публикации в официалната интернет-</w:t>
      </w:r>
      <w:r>
        <w:t xml:space="preserve"> </w:t>
      </w:r>
      <w:r w:rsidRPr="00CD34C0">
        <w:t>страница на</w:t>
      </w:r>
      <w:r w:rsidRPr="00D86866">
        <w:t xml:space="preserve"> </w:t>
      </w:r>
      <w:r>
        <w:t xml:space="preserve">Община Стралджа, </w:t>
      </w:r>
      <w:r w:rsidRPr="0063650D">
        <w:t>на информационното табло в Центъра за услуги и информация в сградата на общинска администрация-  гр. Стралджа и във</w:t>
      </w:r>
      <w:r w:rsidRPr="00CD34C0">
        <w:t xml:space="preserve"> вестник „</w:t>
      </w:r>
      <w:r>
        <w:t>Стралджански вести</w:t>
      </w:r>
      <w:r w:rsidRPr="00CD34C0">
        <w:t>”.</w:t>
      </w:r>
    </w:p>
    <w:p w:rsidR="000D51D7" w:rsidRPr="00603231" w:rsidRDefault="000D51D7" w:rsidP="00B04955">
      <w:pPr>
        <w:tabs>
          <w:tab w:val="left" w:pos="0"/>
        </w:tabs>
        <w:jc w:val="both"/>
        <w:rPr>
          <w:lang w:val="ru-RU"/>
        </w:rPr>
      </w:pPr>
    </w:p>
    <w:p w:rsidR="000D51D7" w:rsidRPr="00CD34C0" w:rsidRDefault="000D51D7" w:rsidP="00B04955">
      <w:pPr>
        <w:tabs>
          <w:tab w:val="left" w:pos="0"/>
        </w:tabs>
        <w:jc w:val="both"/>
      </w:pPr>
      <w:r>
        <w:tab/>
      </w:r>
      <w:r w:rsidRPr="001A1487">
        <w:rPr>
          <w:b/>
          <w:bCs/>
        </w:rPr>
        <w:t>Чл.</w:t>
      </w:r>
      <w:r w:rsidRPr="00603231">
        <w:rPr>
          <w:b/>
          <w:bCs/>
          <w:lang w:val="ru-RU"/>
        </w:rPr>
        <w:t>1</w:t>
      </w:r>
      <w:r>
        <w:rPr>
          <w:b/>
          <w:bCs/>
          <w:lang w:val="ru-RU"/>
        </w:rPr>
        <w:t>7</w:t>
      </w:r>
      <w:r w:rsidRPr="00CD34C0">
        <w:t xml:space="preserve">. Кметът на </w:t>
      </w:r>
      <w:r>
        <w:t>Община Стралджа</w:t>
      </w:r>
      <w:r w:rsidRPr="00CD34C0">
        <w:t xml:space="preserve"> внася в Общински съвет отчет за изпълнението на договореностите по поетите задължения, като част от общия годишен отчет.</w:t>
      </w:r>
    </w:p>
    <w:p w:rsidR="000D51D7" w:rsidRDefault="000D51D7" w:rsidP="00B04955">
      <w:pPr>
        <w:pStyle w:val="Heading3"/>
        <w:tabs>
          <w:tab w:val="left" w:pos="0"/>
        </w:tabs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ЗАКЛЮЧИТЕЛНИ РАЗПОРЕДБИ</w:t>
      </w:r>
    </w:p>
    <w:p w:rsidR="000D51D7" w:rsidRPr="00CD34C0" w:rsidRDefault="000D51D7" w:rsidP="00E916DC">
      <w:pPr>
        <w:jc w:val="both"/>
      </w:pPr>
    </w:p>
    <w:p w:rsidR="000D51D7" w:rsidRDefault="000D51D7" w:rsidP="00B04955">
      <w:pPr>
        <w:ind w:firstLine="708"/>
        <w:jc w:val="both"/>
      </w:pPr>
      <w:r w:rsidRPr="00CD34C0">
        <w:rPr>
          <w:b/>
          <w:bCs/>
        </w:rPr>
        <w:t>§</w:t>
      </w:r>
      <w:r>
        <w:rPr>
          <w:b/>
          <w:bCs/>
        </w:rPr>
        <w:t xml:space="preserve">1. </w:t>
      </w:r>
      <w:r w:rsidRPr="00CD34C0">
        <w:t xml:space="preserve">Наредбата за отпускане на </w:t>
      </w:r>
      <w:r>
        <w:t>стипендии е приета с Решение №…….от Протокол №….</w:t>
      </w:r>
      <w:r w:rsidRPr="00834CAC">
        <w:t xml:space="preserve"> </w:t>
      </w:r>
      <w:r>
        <w:t xml:space="preserve">на </w:t>
      </w:r>
      <w:r w:rsidRPr="00CD34C0">
        <w:t>Общински съвет</w:t>
      </w:r>
      <w:r>
        <w:t>- Стралджа и влиза в сила от деня на публикуването й на Официалната страница на Община Стралджа.</w:t>
      </w:r>
    </w:p>
    <w:p w:rsidR="000D51D7" w:rsidRDefault="000D51D7" w:rsidP="00B04955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Pr="00CD34C0">
        <w:rPr>
          <w:b/>
          <w:bCs/>
        </w:rPr>
        <w:t>§</w:t>
      </w:r>
      <w:r>
        <w:rPr>
          <w:b/>
          <w:bCs/>
        </w:rPr>
        <w:t>2</w:t>
      </w:r>
      <w:r w:rsidRPr="00CD34C0">
        <w:rPr>
          <w:b/>
          <w:bCs/>
        </w:rPr>
        <w:t>.</w:t>
      </w:r>
      <w:r>
        <w:rPr>
          <w:b/>
          <w:bCs/>
        </w:rPr>
        <w:t xml:space="preserve"> </w:t>
      </w:r>
      <w:r w:rsidRPr="00986C96">
        <w:t>Настоящата Наредба</w:t>
      </w:r>
      <w:r>
        <w:t xml:space="preserve"> е разработена</w:t>
      </w:r>
      <w:r w:rsidRPr="00986C96">
        <w:t xml:space="preserve"> при спазване </w:t>
      </w:r>
      <w:r>
        <w:t xml:space="preserve">на разпоредбите на </w:t>
      </w:r>
      <w:r w:rsidRPr="00986C96">
        <w:t>Закона за нормативните актове.</w:t>
      </w:r>
    </w:p>
    <w:p w:rsidR="000D51D7" w:rsidRDefault="000D51D7" w:rsidP="00B04955">
      <w:pPr>
        <w:autoSpaceDE w:val="0"/>
        <w:autoSpaceDN w:val="0"/>
        <w:adjustRightInd w:val="0"/>
        <w:jc w:val="both"/>
      </w:pPr>
      <w:r>
        <w:tab/>
      </w:r>
      <w:r w:rsidRPr="00CD34C0">
        <w:rPr>
          <w:b/>
          <w:bCs/>
        </w:rPr>
        <w:t>§</w:t>
      </w:r>
      <w:r>
        <w:rPr>
          <w:b/>
          <w:bCs/>
        </w:rPr>
        <w:t>3</w:t>
      </w:r>
      <w:r w:rsidRPr="00CD34C0">
        <w:rPr>
          <w:b/>
          <w:bCs/>
        </w:rPr>
        <w:t>.</w:t>
      </w:r>
      <w:r>
        <w:rPr>
          <w:b/>
          <w:bCs/>
        </w:rPr>
        <w:t xml:space="preserve"> </w:t>
      </w:r>
      <w:r w:rsidRPr="00986C96">
        <w:t>Наредба</w:t>
      </w:r>
      <w:r>
        <w:t>та</w:t>
      </w:r>
      <w:r w:rsidRPr="00986C96">
        <w:t xml:space="preserve"> може да бъде променяна или допълвана при необходимост с решение на Общински съвет – </w:t>
      </w:r>
      <w:r>
        <w:t>Стралджа</w:t>
      </w:r>
      <w:r w:rsidRPr="00986C96">
        <w:t>.</w:t>
      </w:r>
    </w:p>
    <w:p w:rsidR="000D51D7" w:rsidRPr="00986C96" w:rsidRDefault="000D51D7" w:rsidP="00B04955">
      <w:pPr>
        <w:tabs>
          <w:tab w:val="left" w:pos="630"/>
          <w:tab w:val="left" w:pos="915"/>
        </w:tabs>
        <w:autoSpaceDE w:val="0"/>
        <w:autoSpaceDN w:val="0"/>
        <w:adjustRightInd w:val="0"/>
        <w:jc w:val="both"/>
      </w:pPr>
    </w:p>
    <w:p w:rsidR="000D51D7" w:rsidRPr="00CB3F5D" w:rsidRDefault="000D51D7" w:rsidP="0063650D">
      <w:pPr>
        <w:autoSpaceDE w:val="0"/>
        <w:autoSpaceDN w:val="0"/>
        <w:adjustRightInd w:val="0"/>
        <w:jc w:val="both"/>
        <w:rPr>
          <w:b/>
          <w:bCs/>
        </w:rPr>
      </w:pPr>
      <w:r w:rsidRPr="00CB3F5D">
        <w:rPr>
          <w:b/>
          <w:bCs/>
        </w:rPr>
        <w:t>ЖИВКО АНГЕЛОВ</w:t>
      </w:r>
    </w:p>
    <w:p w:rsidR="000D51D7" w:rsidRPr="00CB3F5D" w:rsidRDefault="000D51D7" w:rsidP="0063650D">
      <w:pPr>
        <w:autoSpaceDE w:val="0"/>
        <w:autoSpaceDN w:val="0"/>
        <w:adjustRightInd w:val="0"/>
        <w:jc w:val="both"/>
        <w:rPr>
          <w:i/>
          <w:iCs/>
        </w:rPr>
      </w:pPr>
      <w:r w:rsidRPr="00CB3F5D">
        <w:rPr>
          <w:i/>
          <w:iCs/>
        </w:rPr>
        <w:t>Председател на общински съвет</w:t>
      </w:r>
    </w:p>
    <w:p w:rsidR="000D51D7" w:rsidRDefault="000D51D7" w:rsidP="00B04955">
      <w:pPr>
        <w:tabs>
          <w:tab w:val="left" w:pos="0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Приложение </w:t>
      </w:r>
      <w:r>
        <w:rPr>
          <w:b/>
          <w:bCs/>
        </w:rPr>
        <w:t>№ 1</w:t>
      </w:r>
      <w:r w:rsidRPr="00F37A98">
        <w:rPr>
          <w:b/>
          <w:bCs/>
        </w:rPr>
        <w:t xml:space="preserve"> към чл. </w:t>
      </w:r>
      <w:r>
        <w:rPr>
          <w:b/>
          <w:bCs/>
        </w:rPr>
        <w:t>9</w:t>
      </w:r>
    </w:p>
    <w:p w:rsidR="000D51D7" w:rsidRDefault="000D51D7" w:rsidP="00B04955">
      <w:pPr>
        <w:tabs>
          <w:tab w:val="left" w:pos="0"/>
        </w:tabs>
        <w:rPr>
          <w:b/>
          <w:bCs/>
          <w:sz w:val="26"/>
          <w:szCs w:val="26"/>
        </w:rPr>
      </w:pP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ДО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</w:pPr>
      <w:r>
        <w:rPr>
          <w:sz w:val="26"/>
          <w:szCs w:val="26"/>
        </w:rPr>
        <w:t xml:space="preserve">КМЕТА </w:t>
      </w:r>
      <w:r>
        <w:rPr>
          <w:sz w:val="26"/>
          <w:szCs w:val="26"/>
        </w:rPr>
        <w:br/>
        <w:t xml:space="preserve">НА  </w:t>
      </w:r>
      <w:r>
        <w:t>ОБЩИНА СТРАЛДЖА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</w:p>
    <w:p w:rsidR="000D51D7" w:rsidRPr="00645FEF" w:rsidRDefault="000D51D7" w:rsidP="00645FEF">
      <w:pPr>
        <w:jc w:val="center"/>
        <w:rPr>
          <w:sz w:val="48"/>
          <w:szCs w:val="48"/>
        </w:rPr>
      </w:pPr>
      <w:r w:rsidRPr="00645FEF">
        <w:rPr>
          <w:sz w:val="48"/>
          <w:szCs w:val="48"/>
        </w:rPr>
        <w:t>З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А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Я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В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Л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Е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Н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И</w:t>
      </w:r>
      <w:r>
        <w:rPr>
          <w:sz w:val="48"/>
          <w:szCs w:val="48"/>
        </w:rPr>
        <w:t xml:space="preserve"> </w:t>
      </w:r>
      <w:r w:rsidRPr="00645FEF">
        <w:rPr>
          <w:sz w:val="48"/>
          <w:szCs w:val="48"/>
        </w:rPr>
        <w:t>Е</w:t>
      </w:r>
    </w:p>
    <w:p w:rsidR="000D51D7" w:rsidRDefault="000D51D7" w:rsidP="00B04955"/>
    <w:p w:rsidR="000D51D7" w:rsidRPr="00945F68" w:rsidRDefault="000D51D7" w:rsidP="00B04955"/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от ………………………………………………................, ЕГН.………………………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постоянен адрес: гр. /с./ ………………………………………………...............…….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студент /ка/ в ……………….семестър, ……….………………. форма на обучение,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специалност ….......…………………………......………………………………………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към катедра ..…………………………………………………………………………., 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факултет………………………………………………………………………………..,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в университет: …………..……………………………………………………………...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 w:rsidRPr="00603231">
        <w:rPr>
          <w:sz w:val="26"/>
          <w:szCs w:val="26"/>
          <w:lang w:val="ru-RU"/>
        </w:rPr>
        <w:tab/>
      </w:r>
      <w:r>
        <w:rPr>
          <w:sz w:val="26"/>
          <w:szCs w:val="26"/>
        </w:rPr>
        <w:t xml:space="preserve">Уважаеми  господин </w:t>
      </w:r>
      <w:r w:rsidRPr="00603231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Кмет,</w:t>
      </w:r>
    </w:p>
    <w:p w:rsidR="000D51D7" w:rsidRDefault="000D51D7" w:rsidP="00B04955">
      <w:pPr>
        <w:tabs>
          <w:tab w:val="left" w:pos="0"/>
        </w:tabs>
        <w:spacing w:before="100" w:beforeAutospacing="1" w:after="100" w:afterAutospacing="1"/>
        <w:rPr>
          <w:sz w:val="26"/>
          <w:szCs w:val="26"/>
        </w:rPr>
      </w:pPr>
      <w:r w:rsidRPr="00603231">
        <w:rPr>
          <w:sz w:val="26"/>
          <w:szCs w:val="26"/>
          <w:lang w:val="ru-RU"/>
        </w:rPr>
        <w:tab/>
      </w:r>
      <w:r>
        <w:rPr>
          <w:sz w:val="26"/>
          <w:szCs w:val="26"/>
        </w:rPr>
        <w:t xml:space="preserve">Моля да ми бъде отпусната стипендия за …………………………………… семестър на учебната ……………………  година. </w:t>
      </w:r>
    </w:p>
    <w:p w:rsidR="000D51D7" w:rsidRPr="00997C96" w:rsidRDefault="000D51D7" w:rsidP="00B04955">
      <w:pPr>
        <w:rPr>
          <w:b/>
          <w:bCs/>
          <w:sz w:val="28"/>
          <w:szCs w:val="28"/>
        </w:rPr>
      </w:pPr>
    </w:p>
    <w:p w:rsidR="000D51D7" w:rsidRDefault="000D51D7" w:rsidP="00B04955">
      <w:pPr>
        <w:jc w:val="right"/>
      </w:pPr>
    </w:p>
    <w:p w:rsidR="000D51D7" w:rsidRDefault="000D51D7" w:rsidP="00B04955">
      <w:pPr>
        <w:jc w:val="right"/>
      </w:pPr>
    </w:p>
    <w:p w:rsidR="000D51D7" w:rsidRDefault="000D51D7" w:rsidP="00B04955">
      <w:pPr>
        <w:jc w:val="right"/>
      </w:pPr>
    </w:p>
    <w:p w:rsidR="000D51D7" w:rsidRDefault="000D51D7" w:rsidP="00B04955">
      <w:pPr>
        <w:jc w:val="right"/>
      </w:pPr>
    </w:p>
    <w:p w:rsidR="000D51D7" w:rsidRDefault="000D51D7" w:rsidP="00B04955">
      <w:r>
        <w:t>Дата:………………….                                             С уважение:…………………………</w:t>
      </w:r>
    </w:p>
    <w:p w:rsidR="000D51D7" w:rsidRDefault="000D51D7" w:rsidP="00B04955">
      <w:pPr>
        <w:jc w:val="right"/>
      </w:pPr>
    </w:p>
    <w:p w:rsidR="000D51D7" w:rsidRDefault="000D51D7" w:rsidP="00B04955">
      <w:pPr>
        <w:tabs>
          <w:tab w:val="left" w:pos="7284"/>
        </w:tabs>
      </w:pPr>
      <w:r>
        <w:t xml:space="preserve">                                                                                                             /подпис/</w:t>
      </w:r>
    </w:p>
    <w:p w:rsidR="000D51D7" w:rsidRDefault="000D51D7" w:rsidP="00B04955">
      <w:pPr>
        <w:tabs>
          <w:tab w:val="left" w:pos="7284"/>
        </w:tabs>
      </w:pPr>
    </w:p>
    <w:p w:rsidR="000D51D7" w:rsidRPr="0063650D" w:rsidRDefault="000D51D7" w:rsidP="00B04955">
      <w:pPr>
        <w:tabs>
          <w:tab w:val="left" w:pos="7284"/>
        </w:tabs>
      </w:pPr>
    </w:p>
    <w:sectPr w:rsidR="000D51D7" w:rsidRPr="0063650D" w:rsidSect="00C13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955"/>
    <w:rsid w:val="0001522E"/>
    <w:rsid w:val="00034786"/>
    <w:rsid w:val="0007754E"/>
    <w:rsid w:val="0008242B"/>
    <w:rsid w:val="0009382F"/>
    <w:rsid w:val="0009523C"/>
    <w:rsid w:val="0009748B"/>
    <w:rsid w:val="000979E5"/>
    <w:rsid w:val="000A4FB5"/>
    <w:rsid w:val="000B5052"/>
    <w:rsid w:val="000C65F4"/>
    <w:rsid w:val="000D51D7"/>
    <w:rsid w:val="000E14C0"/>
    <w:rsid w:val="000E6808"/>
    <w:rsid w:val="000F6698"/>
    <w:rsid w:val="001130EE"/>
    <w:rsid w:val="0012353E"/>
    <w:rsid w:val="00132EEC"/>
    <w:rsid w:val="001338E7"/>
    <w:rsid w:val="0014038F"/>
    <w:rsid w:val="00151CB4"/>
    <w:rsid w:val="00156F76"/>
    <w:rsid w:val="00161873"/>
    <w:rsid w:val="00166A0F"/>
    <w:rsid w:val="00173487"/>
    <w:rsid w:val="00191170"/>
    <w:rsid w:val="001A1487"/>
    <w:rsid w:val="001B505E"/>
    <w:rsid w:val="001C51AE"/>
    <w:rsid w:val="001C64C6"/>
    <w:rsid w:val="001E08C3"/>
    <w:rsid w:val="001E5D84"/>
    <w:rsid w:val="002540CA"/>
    <w:rsid w:val="00261C73"/>
    <w:rsid w:val="002631A6"/>
    <w:rsid w:val="00276255"/>
    <w:rsid w:val="00285226"/>
    <w:rsid w:val="002B0BE0"/>
    <w:rsid w:val="00303E9D"/>
    <w:rsid w:val="00316F1C"/>
    <w:rsid w:val="00327A0E"/>
    <w:rsid w:val="003401BA"/>
    <w:rsid w:val="00357B83"/>
    <w:rsid w:val="00363200"/>
    <w:rsid w:val="00390829"/>
    <w:rsid w:val="00397092"/>
    <w:rsid w:val="003A4517"/>
    <w:rsid w:val="003B4A4E"/>
    <w:rsid w:val="003E3FE3"/>
    <w:rsid w:val="004271A4"/>
    <w:rsid w:val="00453F5E"/>
    <w:rsid w:val="00454CED"/>
    <w:rsid w:val="004551BB"/>
    <w:rsid w:val="0047202B"/>
    <w:rsid w:val="00485564"/>
    <w:rsid w:val="00486A86"/>
    <w:rsid w:val="004876D0"/>
    <w:rsid w:val="004A136B"/>
    <w:rsid w:val="004B2D55"/>
    <w:rsid w:val="004D3B77"/>
    <w:rsid w:val="00502F0A"/>
    <w:rsid w:val="005426EE"/>
    <w:rsid w:val="00552B08"/>
    <w:rsid w:val="00560630"/>
    <w:rsid w:val="00561893"/>
    <w:rsid w:val="0059071C"/>
    <w:rsid w:val="005B60E2"/>
    <w:rsid w:val="005D166D"/>
    <w:rsid w:val="005D6F0B"/>
    <w:rsid w:val="00603231"/>
    <w:rsid w:val="006067E9"/>
    <w:rsid w:val="006266B6"/>
    <w:rsid w:val="0063650D"/>
    <w:rsid w:val="00645FEF"/>
    <w:rsid w:val="00663DF7"/>
    <w:rsid w:val="006E4C08"/>
    <w:rsid w:val="0075606A"/>
    <w:rsid w:val="007944F1"/>
    <w:rsid w:val="007A6FA1"/>
    <w:rsid w:val="007D5595"/>
    <w:rsid w:val="007E0FBA"/>
    <w:rsid w:val="007F1B88"/>
    <w:rsid w:val="007F3AE8"/>
    <w:rsid w:val="00801766"/>
    <w:rsid w:val="008036D1"/>
    <w:rsid w:val="00822EC2"/>
    <w:rsid w:val="00834CAC"/>
    <w:rsid w:val="008758EE"/>
    <w:rsid w:val="00886375"/>
    <w:rsid w:val="008A5D39"/>
    <w:rsid w:val="008C593B"/>
    <w:rsid w:val="008F619B"/>
    <w:rsid w:val="008F6BF4"/>
    <w:rsid w:val="00905D65"/>
    <w:rsid w:val="00906D69"/>
    <w:rsid w:val="0090778E"/>
    <w:rsid w:val="0093534B"/>
    <w:rsid w:val="009456BC"/>
    <w:rsid w:val="00945F68"/>
    <w:rsid w:val="00947B73"/>
    <w:rsid w:val="009537E4"/>
    <w:rsid w:val="00962E16"/>
    <w:rsid w:val="00986C96"/>
    <w:rsid w:val="00997C96"/>
    <w:rsid w:val="009A321D"/>
    <w:rsid w:val="009A7710"/>
    <w:rsid w:val="009B5089"/>
    <w:rsid w:val="009C533B"/>
    <w:rsid w:val="009C5ABF"/>
    <w:rsid w:val="009C70AF"/>
    <w:rsid w:val="009D2E85"/>
    <w:rsid w:val="009E0832"/>
    <w:rsid w:val="009E1D29"/>
    <w:rsid w:val="009F650F"/>
    <w:rsid w:val="00A112D4"/>
    <w:rsid w:val="00A14208"/>
    <w:rsid w:val="00A3009C"/>
    <w:rsid w:val="00A30A53"/>
    <w:rsid w:val="00A35303"/>
    <w:rsid w:val="00A413AE"/>
    <w:rsid w:val="00A45B17"/>
    <w:rsid w:val="00A637CD"/>
    <w:rsid w:val="00A674D4"/>
    <w:rsid w:val="00A724AF"/>
    <w:rsid w:val="00A8453F"/>
    <w:rsid w:val="00AA73B6"/>
    <w:rsid w:val="00AB5247"/>
    <w:rsid w:val="00AC020E"/>
    <w:rsid w:val="00AD71A8"/>
    <w:rsid w:val="00AF75B8"/>
    <w:rsid w:val="00B04955"/>
    <w:rsid w:val="00B06487"/>
    <w:rsid w:val="00B1508A"/>
    <w:rsid w:val="00B20173"/>
    <w:rsid w:val="00B245A6"/>
    <w:rsid w:val="00B346D4"/>
    <w:rsid w:val="00B53140"/>
    <w:rsid w:val="00B736EC"/>
    <w:rsid w:val="00B8627D"/>
    <w:rsid w:val="00C00D31"/>
    <w:rsid w:val="00C01DF2"/>
    <w:rsid w:val="00C13268"/>
    <w:rsid w:val="00C1550A"/>
    <w:rsid w:val="00C20673"/>
    <w:rsid w:val="00C21AA9"/>
    <w:rsid w:val="00C26C0B"/>
    <w:rsid w:val="00C36D6F"/>
    <w:rsid w:val="00C47101"/>
    <w:rsid w:val="00C57C8A"/>
    <w:rsid w:val="00C81954"/>
    <w:rsid w:val="00C96CD1"/>
    <w:rsid w:val="00CB3F5D"/>
    <w:rsid w:val="00CB6E52"/>
    <w:rsid w:val="00CC39F0"/>
    <w:rsid w:val="00CD34C0"/>
    <w:rsid w:val="00CF38A7"/>
    <w:rsid w:val="00D0522E"/>
    <w:rsid w:val="00D309CC"/>
    <w:rsid w:val="00D563A5"/>
    <w:rsid w:val="00D750D0"/>
    <w:rsid w:val="00D80644"/>
    <w:rsid w:val="00D820B9"/>
    <w:rsid w:val="00D841A5"/>
    <w:rsid w:val="00D86866"/>
    <w:rsid w:val="00D878AF"/>
    <w:rsid w:val="00DC596E"/>
    <w:rsid w:val="00DD25E9"/>
    <w:rsid w:val="00DF70F2"/>
    <w:rsid w:val="00E33EBE"/>
    <w:rsid w:val="00E40319"/>
    <w:rsid w:val="00E434F5"/>
    <w:rsid w:val="00E5036F"/>
    <w:rsid w:val="00E62D8D"/>
    <w:rsid w:val="00E63481"/>
    <w:rsid w:val="00E87B5C"/>
    <w:rsid w:val="00E916DC"/>
    <w:rsid w:val="00E92AEF"/>
    <w:rsid w:val="00E93CE6"/>
    <w:rsid w:val="00EA198D"/>
    <w:rsid w:val="00EB07FF"/>
    <w:rsid w:val="00EC0478"/>
    <w:rsid w:val="00EC5053"/>
    <w:rsid w:val="00F06F6D"/>
    <w:rsid w:val="00F143C7"/>
    <w:rsid w:val="00F343CA"/>
    <w:rsid w:val="00F37A98"/>
    <w:rsid w:val="00F6013D"/>
    <w:rsid w:val="00F7469E"/>
    <w:rsid w:val="00F83EC8"/>
    <w:rsid w:val="00FA4707"/>
    <w:rsid w:val="00FB506C"/>
    <w:rsid w:val="00FC41B8"/>
    <w:rsid w:val="00FD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55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495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495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4955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04955"/>
    <w:rPr>
      <w:rFonts w:ascii="Cambria" w:hAnsi="Cambria" w:cs="Cambria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04955"/>
    <w:rPr>
      <w:rFonts w:ascii="Cambria" w:hAnsi="Cambria" w:cs="Cambria"/>
      <w:b/>
      <w:bCs/>
      <w:color w:val="4F81BD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04955"/>
    <w:rPr>
      <w:rFonts w:ascii="Cambria" w:hAnsi="Cambria" w:cs="Cambria"/>
      <w:color w:val="243F60"/>
      <w:sz w:val="24"/>
      <w:szCs w:val="24"/>
      <w:lang w:eastAsia="bg-BG"/>
    </w:rPr>
  </w:style>
  <w:style w:type="character" w:styleId="Strong">
    <w:name w:val="Strong"/>
    <w:basedOn w:val="DefaultParagraphFont"/>
    <w:uiPriority w:val="99"/>
    <w:qFormat/>
    <w:rsid w:val="00B04955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60323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63200"/>
    <w:rPr>
      <w:rFonts w:eastAsia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237</TotalTime>
  <Pages>5</Pages>
  <Words>1532</Words>
  <Characters>8739</Characters>
  <Application>Microsoft Office Outlook</Application>
  <DocSecurity>0</DocSecurity>
  <Lines>0</Lines>
  <Paragraphs>0</Paragraphs>
  <ScaleCrop>false</ScaleCrop>
  <Company>Sraldzha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</dc:creator>
  <cp:keywords/>
  <dc:description/>
  <cp:lastModifiedBy>Valya</cp:lastModifiedBy>
  <cp:revision>33</cp:revision>
  <dcterms:created xsi:type="dcterms:W3CDTF">2017-11-17T06:56:00Z</dcterms:created>
  <dcterms:modified xsi:type="dcterms:W3CDTF">2017-11-17T11:31:00Z</dcterms:modified>
</cp:coreProperties>
</file>